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F4E6" w14:textId="77777777" w:rsidR="00690060" w:rsidRPr="00EC558E" w:rsidRDefault="00690060">
      <w:pPr>
        <w:pStyle w:val="Postvermerk"/>
        <w:framePr w:wrap="notBeside"/>
        <w:rPr>
          <w:rFonts w:ascii="Arial" w:hAnsi="Arial" w:cs="Arial"/>
          <w:sz w:val="2"/>
        </w:rPr>
      </w:pPr>
      <w:bookmarkStart w:id="0" w:name="Postvermerk"/>
      <w:bookmarkEnd w:id="0"/>
    </w:p>
    <w:p w14:paraId="2D1995C3" w14:textId="62D260EC" w:rsidR="00AB3286" w:rsidRDefault="00AB3286" w:rsidP="00095A3E">
      <w:pPr>
        <w:pStyle w:val="Anschrift"/>
        <w:framePr w:wrap="notBeside"/>
        <w:rPr>
          <w:rFonts w:ascii="Arial" w:hAnsi="Arial" w:cs="Arial"/>
        </w:rPr>
      </w:pPr>
      <w:bookmarkStart w:id="1" w:name="An"/>
      <w:bookmarkEnd w:id="1"/>
      <w:r w:rsidRPr="00EC558E">
        <w:rPr>
          <w:rFonts w:ascii="Arial" w:hAnsi="Arial" w:cs="Arial"/>
        </w:rPr>
        <w:t>An</w:t>
      </w:r>
      <w:r w:rsidR="00294EC3">
        <w:rPr>
          <w:rFonts w:ascii="Arial" w:hAnsi="Arial" w:cs="Arial"/>
        </w:rPr>
        <w:t xml:space="preserve"> </w:t>
      </w:r>
    </w:p>
    <w:p w14:paraId="3BDD237D" w14:textId="67B5010F" w:rsidR="00095A3E" w:rsidRDefault="00095A3E" w:rsidP="00095A3E">
      <w:pPr>
        <w:pStyle w:val="Anschrift"/>
        <w:framePr w:wrap="notBeside"/>
        <w:rPr>
          <w:rFonts w:ascii="Arial" w:hAnsi="Arial" w:cs="Arial"/>
        </w:rPr>
      </w:pPr>
    </w:p>
    <w:p w14:paraId="25F69BFB" w14:textId="1E137574" w:rsidR="00D93744" w:rsidRDefault="00D93744" w:rsidP="00095A3E">
      <w:pPr>
        <w:pStyle w:val="Anschrift"/>
        <w:framePr w:wrap="notBeside"/>
        <w:rPr>
          <w:rFonts w:ascii="Arial" w:hAnsi="Arial" w:cs="Arial"/>
        </w:rPr>
      </w:pPr>
      <w:r>
        <w:rPr>
          <w:rFonts w:ascii="Arial" w:hAnsi="Arial" w:cs="Arial"/>
        </w:rPr>
        <w:t>Kira Schims</w:t>
      </w:r>
    </w:p>
    <w:p w14:paraId="6B8DB33D" w14:textId="68E1823E" w:rsidR="00D93744" w:rsidRDefault="00D93744" w:rsidP="00095A3E">
      <w:pPr>
        <w:pStyle w:val="Anschrift"/>
        <w:framePr w:wrap="notBeside"/>
        <w:rPr>
          <w:rFonts w:ascii="Arial" w:hAnsi="Arial" w:cs="Arial"/>
        </w:rPr>
      </w:pPr>
      <w:r>
        <w:rPr>
          <w:rFonts w:ascii="Arial" w:hAnsi="Arial" w:cs="Arial"/>
        </w:rPr>
        <w:t>Obere Holtener Straße 106</w:t>
      </w:r>
    </w:p>
    <w:p w14:paraId="49932824" w14:textId="0536AD5F" w:rsidR="00690060" w:rsidRPr="00EC558E" w:rsidRDefault="00D93744" w:rsidP="009400A4">
      <w:pPr>
        <w:pStyle w:val="Anschrift"/>
        <w:framePr w:wrap="notBeside"/>
        <w:rPr>
          <w:rFonts w:ascii="Arial" w:hAnsi="Arial" w:cs="Arial"/>
        </w:rPr>
      </w:pPr>
      <w:r>
        <w:rPr>
          <w:rFonts w:ascii="Arial" w:hAnsi="Arial" w:cs="Arial"/>
        </w:rPr>
        <w:t>47167 Duisburg</w:t>
      </w:r>
    </w:p>
    <w:p w14:paraId="2D77BFCD" w14:textId="77777777" w:rsidR="00690060" w:rsidRPr="00EC558E" w:rsidRDefault="00690060">
      <w:pPr>
        <w:pStyle w:val="TelefaxNr"/>
        <w:framePr w:wrap="notBeside"/>
        <w:rPr>
          <w:rFonts w:ascii="Arial" w:hAnsi="Arial" w:cs="Arial"/>
        </w:rPr>
      </w:pPr>
      <w:bookmarkStart w:id="2" w:name="Telefax"/>
      <w:bookmarkEnd w:id="2"/>
    </w:p>
    <w:p w14:paraId="6605E354" w14:textId="77777777" w:rsidR="00690060" w:rsidRPr="00EC558E" w:rsidRDefault="00690060">
      <w:pPr>
        <w:pStyle w:val="TelefaxSeiten"/>
        <w:framePr w:wrap="notBeside"/>
        <w:rPr>
          <w:rFonts w:ascii="Arial" w:hAnsi="Arial" w:cs="Arial"/>
        </w:rPr>
      </w:pPr>
    </w:p>
    <w:p w14:paraId="0AEEEEC7" w14:textId="77777777" w:rsidR="00690060" w:rsidRPr="00C860B1" w:rsidRDefault="00C860B1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bookmarkStart w:id="3" w:name="KopfWert"/>
      <w:bookmarkEnd w:id="3"/>
      <w:r w:rsidRPr="00C860B1">
        <w:rPr>
          <w:rFonts w:ascii="Arial" w:hAnsi="Arial" w:cs="Arial"/>
          <w:sz w:val="16"/>
          <w:szCs w:val="16"/>
        </w:rPr>
        <w:t>P.Mai</w:t>
      </w:r>
    </w:p>
    <w:p w14:paraId="0B4AF2EE" w14:textId="50ECF549" w:rsidR="00690060" w:rsidRPr="00C860B1" w:rsidRDefault="00C860B1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r w:rsidRPr="00C860B1">
        <w:rPr>
          <w:rFonts w:ascii="Arial" w:hAnsi="Arial" w:cs="Arial"/>
          <w:sz w:val="16"/>
          <w:szCs w:val="16"/>
        </w:rPr>
        <w:t>AS-</w:t>
      </w:r>
      <w:r w:rsidR="00611741">
        <w:rPr>
          <w:rFonts w:ascii="Arial" w:hAnsi="Arial" w:cs="Arial"/>
          <w:sz w:val="16"/>
          <w:szCs w:val="16"/>
        </w:rPr>
        <w:t>KS1</w:t>
      </w:r>
      <w:r w:rsidRPr="00C860B1">
        <w:rPr>
          <w:rFonts w:ascii="Arial" w:hAnsi="Arial" w:cs="Arial"/>
          <w:sz w:val="16"/>
          <w:szCs w:val="16"/>
        </w:rPr>
        <w:t>-202</w:t>
      </w:r>
      <w:r w:rsidR="00611741">
        <w:rPr>
          <w:rFonts w:ascii="Arial" w:hAnsi="Arial" w:cs="Arial"/>
          <w:sz w:val="16"/>
          <w:szCs w:val="16"/>
        </w:rPr>
        <w:t>2</w:t>
      </w:r>
    </w:p>
    <w:p w14:paraId="5556557F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C1ADC73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5D881685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Pierre Mai</w:t>
      </w:r>
    </w:p>
    <w:p w14:paraId="48D4D823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0175-5728051</w:t>
      </w:r>
    </w:p>
    <w:p w14:paraId="28749F2B" w14:textId="77777777" w:rsidR="00077C30" w:rsidRDefault="003663F3" w:rsidP="00077C30">
      <w:pPr>
        <w:pStyle w:val="KopfWert"/>
        <w:framePr w:w="3261" w:wrap="around" w:x="8649"/>
        <w:rPr>
          <w:rFonts w:ascii="Arial" w:hAnsi="Arial" w:cs="Arial"/>
        </w:rPr>
      </w:pPr>
      <w:r w:rsidRPr="00077C30">
        <w:rPr>
          <w:rFonts w:ascii="Arial" w:hAnsi="Arial" w:cs="Arial"/>
          <w:sz w:val="16"/>
          <w:szCs w:val="16"/>
        </w:rPr>
        <w:t>mitgliederverwaltung@</w:t>
      </w:r>
      <w:r w:rsidR="00354D3F">
        <w:rPr>
          <w:rFonts w:ascii="Arial" w:hAnsi="Arial" w:cs="Arial"/>
          <w:sz w:val="16"/>
          <w:szCs w:val="16"/>
        </w:rPr>
        <w:br/>
      </w:r>
      <w:r w:rsidRPr="00077C30">
        <w:rPr>
          <w:rFonts w:ascii="Arial" w:hAnsi="Arial" w:cs="Arial"/>
          <w:sz w:val="16"/>
          <w:szCs w:val="16"/>
        </w:rPr>
        <w:t>raketenmodellbau.org</w:t>
      </w:r>
    </w:p>
    <w:p w14:paraId="1D0AF00B" w14:textId="77777777" w:rsidR="00690060" w:rsidRPr="00354D3F" w:rsidRDefault="00077C30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19</w:t>
      </w:r>
      <w:r w:rsidR="009400A4" w:rsidRPr="00354D3F">
        <w:rPr>
          <w:rFonts w:ascii="Arial" w:hAnsi="Arial" w:cs="Arial"/>
          <w:sz w:val="18"/>
          <w:szCs w:val="18"/>
        </w:rPr>
        <w:t>.0</w:t>
      </w:r>
      <w:r w:rsidRPr="00354D3F">
        <w:rPr>
          <w:rFonts w:ascii="Arial" w:hAnsi="Arial" w:cs="Arial"/>
          <w:sz w:val="18"/>
          <w:szCs w:val="18"/>
        </w:rPr>
        <w:t>1</w:t>
      </w:r>
      <w:r w:rsidR="009400A4" w:rsidRPr="00354D3F">
        <w:rPr>
          <w:rFonts w:ascii="Arial" w:hAnsi="Arial" w:cs="Arial"/>
          <w:sz w:val="18"/>
          <w:szCs w:val="18"/>
        </w:rPr>
        <w:t>.20</w:t>
      </w:r>
      <w:r w:rsidRPr="00354D3F">
        <w:rPr>
          <w:rFonts w:ascii="Arial" w:hAnsi="Arial" w:cs="Arial"/>
          <w:sz w:val="18"/>
          <w:szCs w:val="18"/>
        </w:rPr>
        <w:t>22</w:t>
      </w:r>
    </w:p>
    <w:p w14:paraId="47A78B0C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018E15EB" w14:textId="140E572D" w:rsidR="009400A4" w:rsidRPr="00EC558E" w:rsidRDefault="00D93744">
      <w:pPr>
        <w:pStyle w:val="Betreff"/>
        <w:rPr>
          <w:rFonts w:ascii="Arial" w:hAnsi="Arial" w:cs="Arial"/>
        </w:rPr>
      </w:pPr>
      <w:bookmarkStart w:id="4" w:name="Betreff"/>
      <w:bookmarkEnd w:id="4"/>
      <w:r>
        <w:rPr>
          <w:rFonts w:ascii="Arial" w:hAnsi="Arial" w:cs="Arial"/>
        </w:rPr>
        <w:t>Kontaktdaten</w:t>
      </w:r>
      <w:r w:rsidR="009400A4" w:rsidRPr="00EC558E">
        <w:rPr>
          <w:rFonts w:ascii="Arial" w:hAnsi="Arial" w:cs="Arial"/>
        </w:rPr>
        <w:t xml:space="preserve"> </w:t>
      </w:r>
    </w:p>
    <w:p w14:paraId="42EB8195" w14:textId="77777777" w:rsidR="009400A4" w:rsidRPr="00EC558E" w:rsidRDefault="009400A4">
      <w:pPr>
        <w:pStyle w:val="Betreff"/>
        <w:rPr>
          <w:rFonts w:ascii="Arial" w:hAnsi="Arial" w:cs="Arial"/>
        </w:rPr>
      </w:pPr>
    </w:p>
    <w:p w14:paraId="5FD70739" w14:textId="77777777" w:rsidR="00690060" w:rsidRPr="00EC558E" w:rsidRDefault="00690060">
      <w:pPr>
        <w:pStyle w:val="Betreff"/>
        <w:rPr>
          <w:rFonts w:ascii="Arial" w:hAnsi="Arial" w:cs="Arial"/>
        </w:rPr>
      </w:pPr>
    </w:p>
    <w:p w14:paraId="31E488D4" w14:textId="2B0EF0E1" w:rsidR="00690060" w:rsidRDefault="00D93744">
      <w:pPr>
        <w:rPr>
          <w:rFonts w:ascii="Arial" w:hAnsi="Arial" w:cs="Arial"/>
        </w:rPr>
      </w:pPr>
      <w:bookmarkStart w:id="5" w:name="Anrede"/>
      <w:bookmarkStart w:id="6" w:name="Gruß"/>
      <w:bookmarkEnd w:id="5"/>
      <w:bookmarkEnd w:id="6"/>
      <w:r>
        <w:rPr>
          <w:rFonts w:ascii="Arial" w:hAnsi="Arial" w:cs="Arial"/>
        </w:rPr>
        <w:t>Hallo Kira,</w:t>
      </w:r>
    </w:p>
    <w:p w14:paraId="773BA7CD" w14:textId="31AD7753" w:rsidR="00D93744" w:rsidRDefault="00D93744">
      <w:pPr>
        <w:rPr>
          <w:rFonts w:ascii="Arial" w:hAnsi="Arial" w:cs="Arial"/>
        </w:rPr>
      </w:pPr>
      <w:r>
        <w:rPr>
          <w:rFonts w:ascii="Arial" w:hAnsi="Arial" w:cs="Arial"/>
        </w:rPr>
        <w:t>leider stimmt deine E-Mail-Adresse nicht mehr mit unseren Daten überein.</w:t>
      </w:r>
    </w:p>
    <w:p w14:paraId="66C76765" w14:textId="0AD66908" w:rsidR="00D93744" w:rsidRDefault="00D93744">
      <w:pPr>
        <w:rPr>
          <w:rFonts w:ascii="Arial" w:hAnsi="Arial" w:cs="Arial"/>
        </w:rPr>
      </w:pPr>
    </w:p>
    <w:p w14:paraId="5E881B7D" w14:textId="520D2F66" w:rsidR="00D93744" w:rsidRDefault="00D937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Ich möchte Dich bitten mir doch deine aktuellen Daten per E-Mail zu senden, damit wir Dich auch immer über die Mitgliederversammlung </w:t>
      </w:r>
      <w:r w:rsidR="00611741">
        <w:rPr>
          <w:rFonts w:ascii="Arial" w:hAnsi="Arial" w:cs="Arial"/>
        </w:rPr>
        <w:t>e</w:t>
      </w:r>
      <w:r>
        <w:rPr>
          <w:rFonts w:ascii="Arial" w:hAnsi="Arial" w:cs="Arial"/>
        </w:rPr>
        <w:t>inladen können.</w:t>
      </w:r>
    </w:p>
    <w:p w14:paraId="7AB6581B" w14:textId="405F0908" w:rsidR="00D93744" w:rsidRDefault="00D93744">
      <w:pPr>
        <w:rPr>
          <w:rFonts w:ascii="Arial" w:hAnsi="Arial" w:cs="Arial"/>
        </w:rPr>
      </w:pPr>
    </w:p>
    <w:p w14:paraId="18EA5040" w14:textId="3F6980E4" w:rsidR="00D93744" w:rsidRDefault="00D937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Bitte schreib doch einfach kurz an: </w:t>
      </w:r>
      <w:hyperlink r:id="rId6" w:history="1">
        <w:r w:rsidRPr="00B13386">
          <w:rPr>
            <w:rStyle w:val="Hyperlink"/>
            <w:rFonts w:ascii="Arial" w:hAnsi="Arial" w:cs="Arial"/>
          </w:rPr>
          <w:t>Mitgliederverwaltung@raketenmodellbau.org</w:t>
        </w:r>
      </w:hyperlink>
    </w:p>
    <w:p w14:paraId="0295373F" w14:textId="275F8CC8" w:rsidR="00D93744" w:rsidRDefault="00D93744">
      <w:pPr>
        <w:rPr>
          <w:rFonts w:ascii="Arial" w:hAnsi="Arial" w:cs="Arial"/>
        </w:rPr>
      </w:pPr>
      <w:r>
        <w:rPr>
          <w:rFonts w:ascii="Arial" w:hAnsi="Arial" w:cs="Arial"/>
        </w:rPr>
        <w:t>Du kannst mich auch gerne unter meiner Telefonnummer kurz anrufen (nach 19 Uhr).</w:t>
      </w:r>
    </w:p>
    <w:p w14:paraId="17A89536" w14:textId="18F1C0F9" w:rsidR="00D93744" w:rsidRDefault="00D93744">
      <w:pPr>
        <w:rPr>
          <w:rFonts w:ascii="Arial" w:hAnsi="Arial" w:cs="Arial"/>
        </w:rPr>
      </w:pPr>
    </w:p>
    <w:p w14:paraId="3D17B320" w14:textId="4612B8B4" w:rsidR="00D93744" w:rsidRDefault="00D93744">
      <w:pPr>
        <w:rPr>
          <w:rFonts w:ascii="Arial" w:hAnsi="Arial" w:cs="Arial"/>
        </w:rPr>
      </w:pPr>
      <w:r>
        <w:rPr>
          <w:rFonts w:ascii="Arial" w:hAnsi="Arial" w:cs="Arial"/>
        </w:rPr>
        <w:t>Viele liebe Grüße</w:t>
      </w:r>
    </w:p>
    <w:p w14:paraId="0869E2EC" w14:textId="77777777" w:rsidR="00D93744" w:rsidRDefault="00D93744">
      <w:pPr>
        <w:rPr>
          <w:rFonts w:ascii="Arial" w:hAnsi="Arial" w:cs="Arial"/>
        </w:rPr>
      </w:pPr>
    </w:p>
    <w:p w14:paraId="2761EECE" w14:textId="5744AE61" w:rsidR="00AB3286" w:rsidRDefault="00AB3286">
      <w:pPr>
        <w:rPr>
          <w:rFonts w:ascii="Arial" w:hAnsi="Arial" w:cs="Arial"/>
        </w:rPr>
      </w:pPr>
    </w:p>
    <w:p w14:paraId="00E299AE" w14:textId="77777777" w:rsidR="00D93744" w:rsidRPr="00EC558E" w:rsidRDefault="00D93744">
      <w:pPr>
        <w:rPr>
          <w:rFonts w:ascii="Arial" w:hAnsi="Arial" w:cs="Arial"/>
        </w:rPr>
      </w:pPr>
    </w:p>
    <w:p w14:paraId="73131ABE" w14:textId="2175FC12" w:rsidR="00AB3286" w:rsidRPr="00EC558E" w:rsidRDefault="00B911B3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5D3636C2" wp14:editId="6AF0AB8F">
                <wp:simplePos x="0" y="0"/>
                <wp:positionH relativeFrom="column">
                  <wp:posOffset>-67143</wp:posOffset>
                </wp:positionH>
                <wp:positionV relativeFrom="paragraph">
                  <wp:posOffset>-101579</wp:posOffset>
                </wp:positionV>
                <wp:extent cx="2097540" cy="404275"/>
                <wp:effectExtent l="38100" t="38100" r="17145" b="53340"/>
                <wp:wrapNone/>
                <wp:docPr id="10" name="Freihand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097540" cy="404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702E54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0" o:spid="_x0000_s1026" type="#_x0000_t75" style="position:absolute;margin-left:-5.8pt;margin-top:-8.5pt;width:166.1pt;height:32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">
                <v:imagedata r:id="rId8" o:title=""/>
              </v:shape>
            </w:pict>
          </mc:Fallback>
        </mc:AlternateContent>
      </w:r>
    </w:p>
    <w:p w14:paraId="3EF5D6EC" w14:textId="77777777" w:rsidR="00AB3286" w:rsidRPr="00EC558E" w:rsidRDefault="00AB3286">
      <w:pPr>
        <w:rPr>
          <w:rFonts w:ascii="Arial" w:hAnsi="Arial" w:cs="Arial"/>
        </w:rPr>
      </w:pPr>
    </w:p>
    <w:p w14:paraId="7842E4C9" w14:textId="56F794EE" w:rsidR="00EC558E" w:rsidRPr="00EC558E" w:rsidRDefault="00727650">
      <w:pPr>
        <w:pStyle w:val="Unterschrift"/>
        <w:rPr>
          <w:rFonts w:ascii="Arial" w:hAnsi="Arial" w:cs="Arial"/>
        </w:rPr>
      </w:pPr>
      <w:bookmarkStart w:id="7" w:name="Absender"/>
      <w:bookmarkEnd w:id="7"/>
      <w:r>
        <w:rPr>
          <w:rFonts w:ascii="Arial" w:hAnsi="Arial" w:cs="Arial"/>
        </w:rPr>
        <w:t>E</w:t>
      </w:r>
      <w:r w:rsidR="00AB3286" w:rsidRPr="00EC558E">
        <w:rPr>
          <w:rFonts w:ascii="Arial" w:hAnsi="Arial" w:cs="Arial"/>
        </w:rPr>
        <w:t xml:space="preserve">uer </w:t>
      </w:r>
      <w:r w:rsidR="003663F3">
        <w:rPr>
          <w:rFonts w:ascii="Arial" w:hAnsi="Arial" w:cs="Arial"/>
        </w:rPr>
        <w:t>Pierre Mai</w:t>
      </w:r>
    </w:p>
    <w:p w14:paraId="394FF70B" w14:textId="6ECD02EA" w:rsidR="009400A4" w:rsidRPr="003C3B49" w:rsidRDefault="00EC558E">
      <w:pPr>
        <w:pStyle w:val="Unterschrift"/>
        <w:rPr>
          <w:rFonts w:ascii="Arial" w:hAnsi="Arial" w:cs="Arial"/>
          <w:sz w:val="16"/>
          <w:szCs w:val="16"/>
        </w:rPr>
      </w:pPr>
      <w:r w:rsidRPr="00EC558E">
        <w:rPr>
          <w:rFonts w:ascii="Arial" w:hAnsi="Arial" w:cs="Arial"/>
          <w:sz w:val="16"/>
          <w:szCs w:val="16"/>
        </w:rPr>
        <w:t xml:space="preserve">[2. </w:t>
      </w:r>
      <w:r w:rsidR="000B29C1">
        <w:rPr>
          <w:rFonts w:ascii="Arial" w:hAnsi="Arial" w:cs="Arial"/>
          <w:sz w:val="16"/>
          <w:szCs w:val="16"/>
        </w:rPr>
        <w:t>Vorsitzender</w:t>
      </w:r>
      <w:r w:rsidRPr="00EC558E">
        <w:rPr>
          <w:rFonts w:ascii="Arial" w:hAnsi="Arial" w:cs="Arial"/>
          <w:sz w:val="16"/>
          <w:szCs w:val="16"/>
        </w:rPr>
        <w:t xml:space="preserve"> von SOLARIS-RMB e.V.]</w:t>
      </w:r>
      <w:r w:rsidR="00690060" w:rsidRPr="00EC558E">
        <w:rPr>
          <w:sz w:val="16"/>
          <w:szCs w:val="16"/>
        </w:rPr>
        <w:tab/>
      </w:r>
    </w:p>
    <w:sectPr w:rsidR="009400A4" w:rsidRPr="003C3B49">
      <w:headerReference w:type="default" r:id="rId9"/>
      <w:headerReference w:type="first" r:id="rId10"/>
      <w:footerReference w:type="first" r:id="rId11"/>
      <w:pgSz w:w="11907" w:h="16840" w:code="9"/>
      <w:pgMar w:top="1548" w:right="1134" w:bottom="1134" w:left="1304" w:header="720" w:footer="8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1E896" w14:textId="77777777" w:rsidR="003474A4" w:rsidRDefault="003474A4">
      <w:r>
        <w:separator/>
      </w:r>
    </w:p>
  </w:endnote>
  <w:endnote w:type="continuationSeparator" w:id="0">
    <w:p w14:paraId="638737A1" w14:textId="77777777" w:rsidR="003474A4" w:rsidRDefault="0034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2E52" w14:textId="77777777" w:rsidR="00690060" w:rsidRDefault="00077C30" w:rsidP="006E405A">
    <w:pPr>
      <w:pStyle w:val="Fu"/>
      <w:framePr w:w="9859" w:h="500" w:hRule="exact" w:hSpace="0" w:vSpace="352" w:wrap="notBeside" w:vAnchor="text" w:x="1528" w:y="72"/>
      <w:jc w:val="right"/>
    </w:pPr>
    <w:r>
      <w:t>Solaris RMB e.V.</w:t>
    </w:r>
  </w:p>
  <w:p w14:paraId="3BF8AD59" w14:textId="77777777" w:rsidR="006E405A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Sitz: Neustadt/Weinstraße</w:t>
    </w:r>
    <w:r w:rsidR="006E405A">
      <w:t>, Konrad-Adenauer-Straße 33, 67376 Harthausen</w:t>
    </w:r>
  </w:p>
  <w:p w14:paraId="4E1EF397" w14:textId="77777777" w:rsidR="00077C30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Vorstand: Thomas Schmid, Pierre Mai, Oliver Seltmann Registergericht Amtsgericht Ludwigshafen am Rhein, VR 81345</w:t>
    </w:r>
  </w:p>
  <w:p w14:paraId="1473D3E8" w14:textId="77777777" w:rsidR="00690060" w:rsidRDefault="00690060">
    <w:pPr>
      <w:pStyle w:val="Fu"/>
      <w:framePr w:w="6237" w:hSpace="0" w:vSpace="352" w:wrap="notBeside" w:vAnchor="text" w:hAnchor="text" w:x="1" w:y="1"/>
    </w:pPr>
  </w:p>
  <w:p w14:paraId="3A951BE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055C8F11" w14:textId="77777777" w:rsidR="00690060" w:rsidRDefault="00690060">
    <w:pPr>
      <w:pStyle w:val="Fu"/>
      <w:framePr w:w="6237" w:hSpace="0" w:vSpace="352" w:wrap="notBeside" w:vAnchor="text" w:hAnchor="text" w:x="1" w:y="1"/>
    </w:pPr>
  </w:p>
  <w:p w14:paraId="4AE9355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6FB07DAE" w14:textId="77777777" w:rsidR="00690060" w:rsidRDefault="00690060">
    <w:pPr>
      <w:pStyle w:val="Fu"/>
      <w:framePr w:w="6237" w:hSpace="0" w:vSpace="352" w:wrap="notBeside" w:vAnchor="text" w:hAnchor="text" w:x="1" w:y="1"/>
    </w:pPr>
    <w:bookmarkStart w:id="14" w:name="HGFText"/>
    <w:bookmarkEnd w:id="14"/>
  </w:p>
  <w:p w14:paraId="60D2810F" w14:textId="77777777" w:rsidR="00690060" w:rsidRDefault="00690060">
    <w:pPr>
      <w:pStyle w:val="DateiName"/>
      <w:framePr w:wrap="around"/>
    </w:pPr>
    <w:bookmarkStart w:id="15" w:name="DateiName"/>
    <w:bookmarkEnd w:id="15"/>
  </w:p>
  <w:p w14:paraId="06ADF83D" w14:textId="77777777" w:rsidR="00690060" w:rsidRDefault="00690060" w:rsidP="009400A4">
    <w:pPr>
      <w:pStyle w:val="Fuzeile"/>
      <w:spacing w:after="170"/>
      <w:rPr>
        <w:sz w:val="18"/>
      </w:rPr>
    </w:pPr>
    <w:bookmarkStart w:id="16" w:name="Zertifizierung"/>
    <w:bookmarkStart w:id="17" w:name="FussDruck"/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03B65" w14:textId="77777777" w:rsidR="003474A4" w:rsidRDefault="003474A4">
      <w:r>
        <w:separator/>
      </w:r>
    </w:p>
  </w:footnote>
  <w:footnote w:type="continuationSeparator" w:id="0">
    <w:p w14:paraId="4B57CEE7" w14:textId="77777777" w:rsidR="003474A4" w:rsidRDefault="00347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775A" w14:textId="77777777" w:rsidR="00690060" w:rsidRDefault="00690060">
    <w:pPr>
      <w:pStyle w:val="Kopfzeile"/>
    </w:pPr>
  </w:p>
  <w:p w14:paraId="02177C7C" w14:textId="77777777" w:rsidR="00690060" w:rsidRDefault="00690060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BB2B" w14:textId="77777777" w:rsidR="00690060" w:rsidRDefault="005F30C7">
    <w:pPr>
      <w:pStyle w:val="KopfText"/>
      <w:framePr w:wrap="around"/>
    </w:pPr>
    <w:r>
      <w:t>Unser</w:t>
    </w:r>
    <w:r w:rsidR="009400A4">
      <w:t xml:space="preserve"> Zeichen</w:t>
    </w:r>
  </w:p>
  <w:p w14:paraId="0B7D294E" w14:textId="77777777" w:rsidR="00690060" w:rsidRDefault="005F30C7">
    <w:pPr>
      <w:pStyle w:val="KopfText"/>
      <w:framePr w:wrap="around"/>
    </w:pPr>
    <w:r>
      <w:t>Unser</w:t>
    </w:r>
    <w:r w:rsidR="009400A4">
      <w:t xml:space="preserve"> Schreiben</w:t>
    </w:r>
  </w:p>
  <w:p w14:paraId="5BA65027" w14:textId="77777777" w:rsidR="00690060" w:rsidRDefault="009400A4">
    <w:pPr>
      <w:pStyle w:val="KopfText"/>
      <w:framePr w:wrap="around"/>
    </w:pPr>
    <w:r>
      <w:t>Unser Zeichen</w:t>
    </w:r>
  </w:p>
  <w:p w14:paraId="165DD890" w14:textId="77777777" w:rsidR="00690060" w:rsidRDefault="00690060">
    <w:pPr>
      <w:pStyle w:val="KopfText"/>
      <w:framePr w:wrap="around"/>
    </w:pPr>
  </w:p>
  <w:p w14:paraId="2949D179" w14:textId="77777777" w:rsidR="00690060" w:rsidRDefault="005F30C7">
    <w:pPr>
      <w:pStyle w:val="KopfText"/>
      <w:framePr w:wrap="around"/>
    </w:pPr>
    <w:r>
      <w:t>Dein</w:t>
    </w:r>
    <w:r w:rsidR="009400A4">
      <w:t xml:space="preserve"> Gesprächspartner</w:t>
    </w:r>
  </w:p>
  <w:p w14:paraId="0FF5DB89" w14:textId="77777777" w:rsidR="00690060" w:rsidRDefault="009400A4">
    <w:pPr>
      <w:pStyle w:val="KopfText"/>
      <w:framePr w:wrap="around"/>
    </w:pPr>
    <w:r>
      <w:t xml:space="preserve">Telefon </w:t>
    </w:r>
  </w:p>
  <w:p w14:paraId="65F3E2AB" w14:textId="77777777" w:rsidR="00690060" w:rsidRDefault="009400A4">
    <w:pPr>
      <w:pStyle w:val="KopfText"/>
      <w:framePr w:wrap="around"/>
    </w:pPr>
    <w:r>
      <w:t>E-Mail</w:t>
    </w:r>
  </w:p>
  <w:p w14:paraId="584BBA66" w14:textId="77777777" w:rsidR="005F30C7" w:rsidRDefault="005F30C7">
    <w:pPr>
      <w:pStyle w:val="KopfText"/>
      <w:framePr w:wrap="around"/>
    </w:pPr>
  </w:p>
  <w:p w14:paraId="6C3AB3B1" w14:textId="77777777" w:rsidR="00690060" w:rsidRDefault="005F30C7">
    <w:pPr>
      <w:pStyle w:val="KopfText"/>
      <w:framePr w:wrap="around"/>
    </w:pPr>
    <w:r>
      <w:t>Datum</w:t>
    </w:r>
  </w:p>
  <w:p w14:paraId="230C88EF" w14:textId="77777777" w:rsidR="00690060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bookmarkStart w:id="8" w:name="DLR"/>
    <w:bookmarkStart w:id="9" w:name="Institut"/>
    <w:bookmarkEnd w:id="8"/>
    <w:bookmarkEnd w:id="9"/>
    <w:r w:rsidRPr="00EC558E">
      <w:rPr>
        <w:rFonts w:ascii="Arial" w:hAnsi="Arial" w:cs="Arial"/>
        <w:b/>
        <w:sz w:val="18"/>
        <w:szCs w:val="18"/>
      </w:rPr>
      <w:t>SOLARIS-RMB e.V.</w:t>
    </w:r>
  </w:p>
  <w:p w14:paraId="32EE0793" w14:textId="77777777" w:rsidR="00AB3286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Der Vorstand</w:t>
    </w:r>
  </w:p>
  <w:p w14:paraId="70A56891" w14:textId="77777777" w:rsidR="00690060" w:rsidRPr="00EC558E" w:rsidRDefault="00690060">
    <w:pPr>
      <w:pStyle w:val="Institut"/>
      <w:framePr w:wrap="notBeside"/>
      <w:rPr>
        <w:rFonts w:ascii="Arial" w:hAnsi="Arial" w:cs="Arial"/>
        <w:b/>
        <w:sz w:val="18"/>
        <w:szCs w:val="18"/>
      </w:rPr>
    </w:pPr>
  </w:p>
  <w:p w14:paraId="14A97E89" w14:textId="4183C767" w:rsidR="00690060" w:rsidRDefault="008D362B">
    <w:pPr>
      <w:pStyle w:val="Kopfzeile"/>
      <w:spacing w:after="5400" w:line="200" w:lineRule="atLeast"/>
      <w:jc w:val="center"/>
    </w:pPr>
    <w:r>
      <w:drawing>
        <wp:anchor distT="0" distB="0" distL="114300" distR="114300" simplePos="0" relativeHeight="251657728" behindDoc="1" locked="0" layoutInCell="1" allowOverlap="1" wp14:anchorId="2CBB0052" wp14:editId="4AFC0620">
          <wp:simplePos x="0" y="0"/>
          <wp:positionH relativeFrom="column">
            <wp:posOffset>3452495</wp:posOffset>
          </wp:positionH>
          <wp:positionV relativeFrom="paragraph">
            <wp:posOffset>2540</wp:posOffset>
          </wp:positionV>
          <wp:extent cx="2538095" cy="1193165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095" cy="1193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80AFC" w14:textId="77777777" w:rsidR="00690060" w:rsidRDefault="00690060">
    <w:pPr>
      <w:pStyle w:val="Kopfzeile"/>
      <w:framePr w:wrap="around" w:vAnchor="page" w:hAnchor="page" w:x="511" w:y="5580"/>
      <w:spacing w:line="200" w:lineRule="atLeast"/>
      <w:rPr>
        <w:sz w:val="28"/>
      </w:rPr>
    </w:pPr>
    <w:bookmarkStart w:id="10" w:name="FalzOben"/>
    <w:bookmarkEnd w:id="10"/>
    <w:r>
      <w:rPr>
        <w:spacing w:val="-4"/>
        <w:sz w:val="16"/>
        <w:vertAlign w:val="superscript"/>
      </w:rPr>
      <w:t>___</w:t>
    </w:r>
  </w:p>
  <w:p w14:paraId="437A4EBF" w14:textId="77777777" w:rsidR="00690060" w:rsidRPr="00EC558E" w:rsidRDefault="003663F3">
    <w:pPr>
      <w:pStyle w:val="AbsAdresse"/>
      <w:framePr w:wrap="auto"/>
      <w:rPr>
        <w:rFonts w:ascii="Arial" w:hAnsi="Arial" w:cs="Arial"/>
      </w:rPr>
    </w:pPr>
    <w:r>
      <w:rPr>
        <w:rFonts w:ascii="Arial" w:hAnsi="Arial" w:cs="Arial"/>
      </w:rPr>
      <w:t>Pierre Mai, Berliner Straße 20, 30938 Burgwedel</w:t>
    </w:r>
  </w:p>
  <w:p w14:paraId="462BD020" w14:textId="77777777" w:rsidR="00690060" w:rsidRDefault="00690060">
    <w:pPr>
      <w:pStyle w:val="Bereich"/>
      <w:framePr w:wrap="notBeside"/>
    </w:pPr>
    <w:bookmarkStart w:id="11" w:name="Bereich"/>
    <w:bookmarkEnd w:id="11"/>
  </w:p>
  <w:p w14:paraId="19DC3431" w14:textId="77777777" w:rsidR="00690060" w:rsidRDefault="00690060">
    <w:pPr>
      <w:pStyle w:val="Bereich"/>
      <w:framePr w:wrap="notBeside"/>
    </w:pPr>
  </w:p>
  <w:p w14:paraId="2FCB0A1A" w14:textId="77777777" w:rsidR="00690060" w:rsidRDefault="00690060">
    <w:pPr>
      <w:pStyle w:val="Bereich"/>
      <w:framePr w:wrap="notBeside"/>
    </w:pPr>
  </w:p>
  <w:p w14:paraId="1B4F5A2B" w14:textId="77777777" w:rsidR="00690060" w:rsidRDefault="00690060">
    <w:pPr>
      <w:pStyle w:val="Kopfzeile"/>
      <w:framePr w:wrap="around" w:vAnchor="page" w:hAnchor="page" w:x="511" w:y="11534"/>
      <w:spacing w:line="200" w:lineRule="atLeast"/>
      <w:rPr>
        <w:sz w:val="28"/>
      </w:rPr>
    </w:pPr>
    <w:bookmarkStart w:id="12" w:name="FalzUnten"/>
    <w:bookmarkEnd w:id="12"/>
    <w:r>
      <w:rPr>
        <w:spacing w:val="-4"/>
        <w:sz w:val="16"/>
        <w:vertAlign w:val="superscript"/>
      </w:rPr>
      <w:t>___</w:t>
    </w:r>
  </w:p>
  <w:p w14:paraId="4E42EB7A" w14:textId="77777777" w:rsidR="00690060" w:rsidRDefault="00690060">
    <w:pPr>
      <w:pStyle w:val="Kopfzeile"/>
      <w:framePr w:wrap="around" w:vAnchor="page" w:hAnchor="page" w:x="398" w:y="8330"/>
      <w:spacing w:line="200" w:lineRule="atLeast"/>
      <w:rPr>
        <w:sz w:val="28"/>
      </w:rPr>
    </w:pPr>
    <w:bookmarkStart w:id="13" w:name="FalzMitte"/>
    <w:bookmarkEnd w:id="13"/>
    <w:r>
      <w:rPr>
        <w:spacing w:val="-4"/>
        <w:sz w:val="16"/>
        <w:vertAlign w:val="superscript"/>
      </w:rPr>
      <w:t>__</w:t>
    </w:r>
  </w:p>
  <w:p w14:paraId="78508893" w14:textId="77777777" w:rsidR="00690060" w:rsidRDefault="006900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de-DE" w:vendorID="64" w:dllVersion="6" w:nlCheck="1" w:checkStyle="1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86"/>
    <w:rsid w:val="0001620C"/>
    <w:rsid w:val="00077C30"/>
    <w:rsid w:val="00095A3E"/>
    <w:rsid w:val="000B29C1"/>
    <w:rsid w:val="00247BCE"/>
    <w:rsid w:val="00294EC3"/>
    <w:rsid w:val="002A461C"/>
    <w:rsid w:val="002B335A"/>
    <w:rsid w:val="003474A4"/>
    <w:rsid w:val="00354D3F"/>
    <w:rsid w:val="003663F3"/>
    <w:rsid w:val="003B20BF"/>
    <w:rsid w:val="003C3B49"/>
    <w:rsid w:val="003F7E9F"/>
    <w:rsid w:val="00403D43"/>
    <w:rsid w:val="00451FF9"/>
    <w:rsid w:val="004E2C37"/>
    <w:rsid w:val="004E3B79"/>
    <w:rsid w:val="005F30C7"/>
    <w:rsid w:val="00611741"/>
    <w:rsid w:val="00627EA6"/>
    <w:rsid w:val="00665B22"/>
    <w:rsid w:val="00690060"/>
    <w:rsid w:val="006B6F34"/>
    <w:rsid w:val="006E405A"/>
    <w:rsid w:val="00700517"/>
    <w:rsid w:val="00727650"/>
    <w:rsid w:val="00782234"/>
    <w:rsid w:val="007C7E3E"/>
    <w:rsid w:val="00850701"/>
    <w:rsid w:val="0087024F"/>
    <w:rsid w:val="008D362B"/>
    <w:rsid w:val="008E082B"/>
    <w:rsid w:val="00920719"/>
    <w:rsid w:val="009400A4"/>
    <w:rsid w:val="009801BC"/>
    <w:rsid w:val="00A87D44"/>
    <w:rsid w:val="00AB3286"/>
    <w:rsid w:val="00B911B3"/>
    <w:rsid w:val="00BB3093"/>
    <w:rsid w:val="00C80578"/>
    <w:rsid w:val="00C860B1"/>
    <w:rsid w:val="00CB1CC1"/>
    <w:rsid w:val="00D93744"/>
    <w:rsid w:val="00DF3F62"/>
    <w:rsid w:val="00EC558E"/>
    <w:rsid w:val="00F021C5"/>
    <w:rsid w:val="00F77A46"/>
    <w:rsid w:val="00FD4A89"/>
    <w:rsid w:val="00FD6D3D"/>
    <w:rsid w:val="00FD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F61B14"/>
  <w15:chartTrackingRefBased/>
  <w15:docId w15:val="{4D19D6BD-D0CC-4ED4-8807-8B7000E8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400A4"/>
    <w:rPr>
      <w:rFonts w:ascii="Frutiger 45 Light" w:hAnsi="Frutiger 45 Light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  <w:sz w:val="24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1"/>
    <w:next w:val="Standard"/>
    <w:qFormat/>
    <w:pPr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pPr>
      <w:outlineLvl w:val="4"/>
    </w:p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Pr>
      <w:sz w:val="20"/>
    </w:rPr>
  </w:style>
  <w:style w:type="paragraph" w:styleId="Kopfzeile">
    <w:name w:val="header"/>
    <w:basedOn w:val="Standard"/>
    <w:pPr>
      <w:widowControl w:val="0"/>
      <w:spacing w:line="240" w:lineRule="exact"/>
    </w:pPr>
    <w:rPr>
      <w:noProof/>
    </w:rPr>
  </w:style>
  <w:style w:type="character" w:styleId="Seitenzahl">
    <w:name w:val="page number"/>
    <w:basedOn w:val="Absatz-Standardschriftart"/>
  </w:style>
  <w:style w:type="paragraph" w:customStyle="1" w:styleId="Postvermerk">
    <w:name w:val="Postvermerk"/>
    <w:basedOn w:val="Anschrift"/>
    <w:next w:val="Anschrift"/>
    <w:pPr>
      <w:framePr w:wrap="notBeside"/>
      <w:spacing w:after="80" w:line="240" w:lineRule="auto"/>
    </w:pPr>
    <w:rPr>
      <w:b/>
      <w:sz w:val="18"/>
    </w:rPr>
  </w:style>
  <w:style w:type="paragraph" w:customStyle="1" w:styleId="Anschrift">
    <w:name w:val="Anschrift"/>
    <w:basedOn w:val="Standard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noProof/>
      <w:szCs w:val="22"/>
    </w:rPr>
  </w:style>
  <w:style w:type="paragraph" w:customStyle="1" w:styleId="Betreff">
    <w:name w:val="Betreff"/>
    <w:basedOn w:val="Standard"/>
    <w:rPr>
      <w:b/>
    </w:rPr>
  </w:style>
  <w:style w:type="paragraph" w:customStyle="1" w:styleId="Land">
    <w:name w:val="Land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customStyle="1" w:styleId="KopfWert">
    <w:name w:val="KopfWert"/>
    <w:basedOn w:val="Kopfzeile"/>
    <w:pPr>
      <w:framePr w:w="3062" w:hSpace="142" w:vSpace="142" w:wrap="around" w:vAnchor="page" w:hAnchor="page" w:x="8790" w:y="3159"/>
    </w:pPr>
  </w:style>
  <w:style w:type="paragraph" w:styleId="Anrede">
    <w:name w:val="Salutation"/>
    <w:basedOn w:val="Standard"/>
  </w:style>
  <w:style w:type="paragraph" w:customStyle="1" w:styleId="AbsOrgEinheit">
    <w:name w:val="AbsOrgEinheit"/>
    <w:basedOn w:val="Kopfzeile"/>
    <w:pPr>
      <w:framePr w:w="4990" w:wrap="auto" w:vAnchor="page" w:hAnchor="page" w:x="1305" w:y="2439"/>
      <w:tabs>
        <w:tab w:val="left" w:pos="454"/>
      </w:tabs>
    </w:pPr>
    <w:rPr>
      <w:sz w:val="18"/>
    </w:rPr>
  </w:style>
  <w:style w:type="paragraph" w:customStyle="1" w:styleId="AnschriftAbstand">
    <w:name w:val="AnschriftAbstand"/>
    <w:basedOn w:val="Anschrift"/>
    <w:next w:val="Standard"/>
    <w:pPr>
      <w:framePr w:wrap="notBeside"/>
      <w:widowControl w:val="0"/>
      <w:overflowPunct/>
      <w:autoSpaceDE/>
      <w:autoSpaceDN/>
      <w:adjustRightInd/>
      <w:spacing w:line="240" w:lineRule="auto"/>
      <w:textAlignment w:val="auto"/>
    </w:pPr>
    <w:rPr>
      <w:sz w:val="8"/>
      <w:szCs w:val="8"/>
    </w:rPr>
  </w:style>
  <w:style w:type="paragraph" w:customStyle="1" w:styleId="Bereich">
    <w:name w:val="Bereich"/>
    <w:basedOn w:val="Kopfzeile"/>
    <w:pPr>
      <w:framePr w:w="2835" w:wrap="notBeside" w:vAnchor="page" w:hAnchor="page" w:x="5728" w:y="2439"/>
      <w:jc w:val="right"/>
    </w:pPr>
    <w:rPr>
      <w:sz w:val="20"/>
    </w:rPr>
  </w:style>
  <w:style w:type="paragraph" w:customStyle="1" w:styleId="Institut">
    <w:name w:val="Institut"/>
    <w:basedOn w:val="Kopfzeile"/>
    <w:pPr>
      <w:framePr w:w="3062" w:wrap="notBeside" w:vAnchor="page" w:hAnchor="page" w:x="8790" w:y="2439"/>
    </w:pPr>
    <w:rPr>
      <w:sz w:val="20"/>
    </w:rPr>
  </w:style>
  <w:style w:type="paragraph" w:customStyle="1" w:styleId="DLR">
    <w:name w:val="DLR"/>
    <w:pPr>
      <w:framePr w:w="3062" w:wrap="notBeside" w:vAnchor="page" w:hAnchor="page" w:x="1305" w:y="1419"/>
      <w:widowControl w:val="0"/>
      <w:spacing w:line="240" w:lineRule="exact"/>
    </w:pPr>
    <w:rPr>
      <w:rFonts w:ascii="Frutiger 45 Light" w:hAnsi="Frutiger 45 Light"/>
      <w:b/>
      <w:noProof/>
      <w:sz w:val="22"/>
    </w:rPr>
  </w:style>
  <w:style w:type="paragraph" w:customStyle="1" w:styleId="Fu">
    <w:name w:val="Fuß"/>
    <w:basedOn w:val="Standard"/>
    <w:pPr>
      <w:framePr w:w="2608" w:hSpace="142" w:wrap="notBeside" w:vAnchor="page" w:hAnchor="page" w:x="8733" w:y="15537"/>
      <w:spacing w:line="140" w:lineRule="exact"/>
    </w:pPr>
    <w:rPr>
      <w:noProof/>
      <w:sz w:val="14"/>
    </w:rPr>
  </w:style>
  <w:style w:type="paragraph" w:customStyle="1" w:styleId="DLRAusland">
    <w:name w:val="DLR_Ausland"/>
    <w:pPr>
      <w:framePr w:w="2495" w:wrap="notBeside" w:vAnchor="page" w:hAnchor="page" w:x="4594" w:y="1362"/>
      <w:widowControl w:val="0"/>
      <w:spacing w:line="240" w:lineRule="exact"/>
    </w:pPr>
    <w:rPr>
      <w:rFonts w:ascii="Frutiger 45 Light" w:hAnsi="Frutiger 45 Light"/>
      <w:noProof/>
      <w:sz w:val="22"/>
    </w:rPr>
  </w:style>
  <w:style w:type="paragraph" w:customStyle="1" w:styleId="UnserZeichen">
    <w:name w:val="Unser Zeichen"/>
    <w:basedOn w:val="KopfWert"/>
    <w:pPr>
      <w:framePr w:vSpace="425" w:wrap="notBeside"/>
    </w:pPr>
  </w:style>
  <w:style w:type="paragraph" w:customStyle="1" w:styleId="Telefax">
    <w:name w:val="Telefax"/>
    <w:basedOn w:val="KopfWert"/>
    <w:pPr>
      <w:framePr w:vSpace="425" w:wrap="notBeside"/>
    </w:pPr>
  </w:style>
  <w:style w:type="paragraph" w:customStyle="1" w:styleId="DateiName">
    <w:name w:val="DateiName"/>
    <w:basedOn w:val="Standard"/>
    <w:pPr>
      <w:framePr w:w="164" w:h="5670" w:hSpace="181" w:vSpace="142" w:wrap="around" w:vAnchor="page" w:hAnchor="page" w:x="568" w:y="10377" w:anchorLock="1"/>
      <w:shd w:val="solid" w:color="FFFFFF" w:fill="FFFFFF"/>
      <w:textDirection w:val="btLr"/>
    </w:pPr>
    <w:rPr>
      <w:sz w:val="14"/>
    </w:rPr>
  </w:style>
  <w:style w:type="paragraph" w:customStyle="1" w:styleId="KopfText">
    <w:name w:val="KopfText"/>
    <w:basedOn w:val="Kopfzeile"/>
    <w:pPr>
      <w:framePr w:w="2835" w:hSpace="142" w:vSpace="142" w:wrap="around" w:vAnchor="page" w:hAnchor="page" w:x="5728" w:y="3159"/>
      <w:jc w:val="right"/>
    </w:pPr>
    <w:rPr>
      <w:sz w:val="18"/>
    </w:rPr>
  </w:style>
  <w:style w:type="paragraph" w:styleId="Untertitel">
    <w:name w:val="Subtitle"/>
    <w:basedOn w:val="Titel"/>
    <w:qFormat/>
    <w:rPr>
      <w:i/>
      <w:sz w:val="28"/>
    </w:r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customStyle="1" w:styleId="Ort">
    <w:name w:val="Ort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styleId="Gruformel">
    <w:name w:val="Closing"/>
    <w:basedOn w:val="Standard"/>
  </w:style>
  <w:style w:type="paragraph" w:styleId="Unterschrift">
    <w:name w:val="Signature"/>
    <w:basedOn w:val="Standard"/>
    <w:pPr>
      <w:tabs>
        <w:tab w:val="right" w:pos="7938"/>
      </w:tabs>
    </w:pPr>
    <w:rPr>
      <w:noProof/>
    </w:rPr>
  </w:style>
  <w:style w:type="paragraph" w:customStyle="1" w:styleId="AbsAdresse">
    <w:name w:val="AbsAdresse"/>
    <w:basedOn w:val="Kopfzeile"/>
    <w:pPr>
      <w:framePr w:w="4990" w:wrap="auto" w:vAnchor="page" w:hAnchor="page" w:x="1305" w:y="2439"/>
      <w:tabs>
        <w:tab w:val="left" w:pos="454"/>
      </w:tabs>
      <w:spacing w:line="180" w:lineRule="exact"/>
    </w:pPr>
    <w:rPr>
      <w:sz w:val="14"/>
    </w:rPr>
  </w:style>
  <w:style w:type="character" w:customStyle="1" w:styleId="hp1">
    <w:name w:val="hp1"/>
    <w:rsid w:val="009400A4"/>
    <w:rPr>
      <w:i/>
      <w:lang w:val="de-DE"/>
    </w:rPr>
  </w:style>
  <w:style w:type="character" w:customStyle="1" w:styleId="hp2">
    <w:name w:val="hp2"/>
    <w:rsid w:val="009400A4"/>
    <w:rPr>
      <w:b/>
      <w:lang w:val="de-DE"/>
    </w:rPr>
  </w:style>
  <w:style w:type="character" w:customStyle="1" w:styleId="hp3">
    <w:name w:val="hp3"/>
    <w:rsid w:val="009400A4"/>
    <w:rPr>
      <w:b/>
      <w:i/>
      <w:lang w:val="de-DE"/>
    </w:rPr>
  </w:style>
  <w:style w:type="paragraph" w:customStyle="1" w:styleId="MarkeMitte">
    <w:name w:val="Marke Mitte"/>
    <w:basedOn w:val="Kopfzeile"/>
    <w:pPr>
      <w:framePr w:wrap="around" w:vAnchor="page" w:hAnchor="page" w:x="285" w:y="833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Oben">
    <w:name w:val="Marke Oben"/>
    <w:basedOn w:val="Kopfzeile"/>
    <w:pPr>
      <w:framePr w:wrap="around" w:vAnchor="page" w:hAnchor="page" w:x="511" w:y="558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Unten">
    <w:name w:val="Marke Unten"/>
    <w:basedOn w:val="Kopfzeile"/>
    <w:pPr>
      <w:framePr w:wrap="around" w:vAnchor="page" w:hAnchor="page" w:x="511" w:y="11534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TelefaxNr">
    <w:name w:val="Telefax Nr"/>
    <w:basedOn w:val="Anschrift"/>
    <w:next w:val="TelefaxSeiten"/>
    <w:pPr>
      <w:framePr w:wrap="notBeside"/>
      <w:tabs>
        <w:tab w:val="left" w:pos="1276"/>
      </w:tabs>
      <w:spacing w:before="360"/>
    </w:pPr>
    <w:rPr>
      <w:b/>
    </w:rPr>
  </w:style>
  <w:style w:type="paragraph" w:customStyle="1" w:styleId="TelefaxSeiten">
    <w:name w:val="Telefax Seiten"/>
    <w:basedOn w:val="TelefaxNr"/>
    <w:next w:val="Anschrift"/>
    <w:pPr>
      <w:framePr w:wrap="notBeside"/>
      <w:spacing w:before="60"/>
    </w:pPr>
  </w:style>
  <w:style w:type="paragraph" w:customStyle="1" w:styleId="AnschriftAusland">
    <w:name w:val="AnschriftAusland"/>
    <w:basedOn w:val="Anschrift"/>
    <w:pPr>
      <w:framePr w:wrap="notBeside"/>
      <w:widowControl w:val="0"/>
      <w:overflowPunct/>
      <w:autoSpaceDE/>
      <w:autoSpaceDN/>
      <w:adjustRightInd/>
      <w:textAlignment w:val="auto"/>
    </w:pPr>
    <w:rPr>
      <w:caps/>
    </w:rPr>
  </w:style>
  <w:style w:type="paragraph" w:customStyle="1" w:styleId="E-Mail">
    <w:name w:val="E-Mail"/>
    <w:basedOn w:val="KopfWert"/>
    <w:pPr>
      <w:framePr w:wrap="around"/>
    </w:pPr>
  </w:style>
  <w:style w:type="character" w:styleId="Hyperlink">
    <w:name w:val="Hyperlink"/>
    <w:basedOn w:val="Absatz-Standardschriftart"/>
    <w:rsid w:val="00D9374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93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tgliederverwaltung@raketenmodellbau.or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dlr\dlr_br_n.dot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3T15:29:19.004"/>
    </inkml:context>
    <inkml:brush xml:id="br0">
      <inkml:brushProperty name="width" value="0.03528" units="cm"/>
      <inkml:brushProperty name="height" value="0.03528" units="cm"/>
    </inkml:brush>
  </inkml:definitions>
  <inkml:trace contextRef="#ctx0" brushRef="#br0">556 393 1712,'4'-17'19111,"-11"31"-17947,-127 330 1346,74-180-2464,58-159-161,0-1 0,0 1 0,0 0 0,-1 0 0,0-1 1,-6 9-1,8-12-246,-1 0 0,1 0 0,-1 1 0,1-1 0,-1 0 0,1 0 0,-1 0 1,1-1-1,-1 1 0,0 0 0,0-1 0,1 1 0,-1-1 0,-3 1 0,-8 0-8786</inkml:trace>
  <inkml:trace contextRef="#ctx0" brushRef="#br0" timeOffset="1002.31">123 392 0,'-4'-2'163,"-9"-4"103,0-1-1,1-1 0,-1-1 1,1 1-1,-19-20 0,29 25-42,-1-1-1,0 1 0,1-1 1,0 1-1,0-1 1,0 0-1,0 0 0,1 0 1,0 0-1,-2-6 1,3 5 405,-1 0 1,1 0-1,0 0 1,0 0-1,0 0 1,1 0-1,0-1 1,0 1 0,0 0-1,3-6 1,1 2-366,0 0 0,0 0 0,0 1 0,1 0 1,1 0-1,-1 0 0,1 0 0,1 1 0,-1 0 0,1 1 1,1 0-1,-1 0 0,1 1 0,0 0 0,17-7 0,11-3-108,0 1-1,66-14 1,-48 16-159,1 2 1,0 3-1,78-1 1,-108 8-101,0 1 0,1 2 1,-1 0-1,-1 2 0,1 0 1,-1 2-1,0 1 0,0 1 1,35 18-1,-55-24 21,1-1 1,-1 1-1,0 1 0,0-1 0,0 1 1,0 0-1,-1 0 0,1 0 0,-1 1 1,0-1-1,-1 1 0,1 0 0,-1 0 1,0 0-1,0 1 0,-1-1 0,1 1 1,-1 0-1,0-1 0,-1 1 0,1 0 0,-1 0 1,0 0-1,-1 0 0,0 0 0,0 0 1,0 0-1,0 1 0,-1-1 0,0 0 1,-1-1-1,1 1 0,-1 0 0,0 0 1,-5 10-1,-2 0 88,0 0 0,-1-1 0,-1 0-1,0 0 1,-1-1 0,0-1 0,-2 0 0,1 0 0,-18 11 0,-16 9 162,-82 45 1,106-66-248,-1-1-1,0-1 1,-1 0 0,0-2-1,-1-1 1,-26 3-1,34-8-1996,0 0 0,-34-2 0,25-4-1009</inkml:trace>
  <inkml:trace contextRef="#ctx0" brushRef="#br0" timeOffset="1554.84">1107 588 2152,'0'0'7962,"1"2"-6842,-3 7-1328,-1 5-120,-4 11 176,-2 5 96,1 8 184,-4 0 104,-4-2 24,4 0 0,-5-10 40,5 0-55,2-5-97,2-4-32,5-4-288,-1-4-841</inkml:trace>
  <inkml:trace contextRef="#ctx0" brushRef="#br0" timeOffset="1882.96">1168 357 4025,'0'0'17364,"0"4"-17236,8 13-11403,23 15 3522</inkml:trace>
  <inkml:trace contextRef="#ctx0" brushRef="#br0" timeOffset="2632.95">1251 799 3473,'38'-12'8962,"-3"-1"-5772,-18 6-3628,0 0 0,0-1 1,0-1-1,-1-1 0,0 0 0,-1-1 0,16-15 1,-26 22 376,82-81-367,-77 73 566,0 0-1,0-1 1,-1 1-1,-1-2 0,12-22 1,-20 35-111,0 0 1,1 1-1,-1-1 1,0 0-1,1 1 1,-1-1 0,0 0-1,0 0 1,0 1-1,1-1 1,-1 0-1,0 0 1,0 1 0,0-1-1,0 0 1,0 0-1,-1 1 1,1-1-1,0 0 1,0 0-1,0 1 1,-1-1 0,1 0-1,0 1 1,-1-1-1,1 0 1,-1 1-1,1-1 1,-1 0 0,-22-4-328,-28 16-563,36-4 983,1 0 1,0 0-1,0 2 1,0-1 0,1 2-1,0 0 1,1 0 0,0 1-1,1 1 1,-19 24 0,23-26-24,-1 1 0,1-1 0,1 1 0,0 1 0,0-1 0,2 1 0,-1 0 0,1 0 0,1 0 0,0 1 0,1-1 0,0 1 0,1-1 0,0 19 0,2-26-160,-1 1 1,1 0 0,0 0-1,0-1 1,1 1 0,-1-1-1,1 1 1,1-1 0,-1 0-1,1 0 1,0 0 0,0 0-1,0 0 1,1-1 0,-1 1-1,1-1 1,0 0 0,1 0-1,-1-1 1,1 1 0,-1-1 0,8 4-1,-5-4-65,0 0-1,0-1 0,1 0 1,-1 0-1,1-1 0,-1 0 0,1 0 1,-1-1-1,1 0 0,-1 0 1,1-1-1,-1 0 0,1 0 1,-1-1-1,1 0 0,8-4 1,-8 3-612,0 0-1,0-1 1,0 0 0,-1 0 0,1-1 0,-1 0 0,0-1-1,0 1 1,-1-1 0,11-12 0,-13 12 652,1-1 0,-1 1 0,-1 0 0,1-1 0,-1 0 0,0 0 0,0 0 0,-1 0 0,0 0 0,-1-1 0,1 1 1,-1 0-1,-1-1 0,1 1 0,-1-1 0,-1 1 0,1-1 0,-1 1 0,-1-1 0,-1-7 0,2 12 157,0 1 0,0-1 1,1 0-1,-1 1 0,1-1 0,0 0 1,0 0-1,0 1 0,0-1 0,0 0 1,1 0-1,-1 1 0,1-1 0,-1 0 0,1 1 1,0-1-1,0 1 0,1-1 0,-1 1 1,0-1-1,1 1 0,-1 0 0,4-3 1,0 0 8,1 0 1,0 1-1,1 0 1,-1 0-1,1 0 1,-1 1-1,14-5 1,-2 2 688,1 0-1,0 2 1,-1 0 0,34-2 0,-44 5-552,1 0 1,-1 1 0,1 0 0,-1 1 0,1 0 0,-1 0 0,1 1-1,-1 0 1,0 1 0,0-1 0,0 2 0,15 7 0,-20-8-210,0 0 1,0 0-1,0 0 1,0 1-1,-1-1 1,0 1-1,1-1 1,-1 1-1,0 0 1,-1 0-1,1 0 0,-1 0 1,1 0-1,-1 0 1,0 1-1,-1-1 1,1 0-1,-1 1 1,0-1-1,0 0 1,0 0-1,-1 1 1,1-1-1,-1 0 1,-2 7-1,-4 12 67,0 1 0,-1-2 0,-15 30 0,15-35-40,-8 9 46</inkml:trace>
  <inkml:trace contextRef="#ctx0" brushRef="#br0" timeOffset="3533.55">2057 604 488,'3'-3'148,"0"1"-1,1 0 0,-1-1 1,0 1-1,0 0 1,1 1-1,0-1 1,-1 1-1,1-1 1,0 1-1,-1 0 0,1 0 1,0 1-1,0-1 1,5 1-1,-6 0-94,-1 1 0,1-1 0,0 1-1,-1-1 1,1 1 0,-1 0 0,1 0 0,-1 0-1,0 1 1,1-1 0,-1 0 0,0 1-1,0 0 1,0-1 0,0 1 0,0 0 0,0 0-1,0 0 1,-1 0 0,1 1 0,-1-1 0,0 0-1,4 4 3882,4-9-3624,-3 1 16,45-20 213,38-13-344,-81 32-224,0 1 0,0 0-1,0 1 1,0 0 0,0 0 0,1 1-1,-1 0 1,0 0 0,11 2 0,-17-1 10,1 0 0,-1 0 1,1 0-1,-1 0 0,0 0 1,1 1-1,-1-1 0,0 1 1,0-1-1,0 1 0,0 0 0,0 0 1,-1 0-1,1 0 0,0 0 1,-1 0-1,1 1 0,-1-1 1,0 0-1,0 1 0,0-1 1,0 1-1,0-1 0,-1 1 1,1-1-1,-1 1 0,0 0 1,0-1-1,1 1 0,-2-1 1,1 1-1,0 0 0,-1 3 1,-1 10 49,-1 1 1,0 0-1,-10 28 1,13-44-29,-11 27 66,-1-2 0,-2 1 1,0-2-1,-2 0 0,-24 30 0,22-30-32,28-41-4697,1-12 3470,1 1 982,-1 7 180,1 0 1,0 1-1,2 0 0,0 1 1,2 1-1,-1 0 1,2 1-1,30-23 1,-46 38 48,0 1 0,0-1 1,0 1-1,0-1 0,0 1 1,0 0-1,0-1 1,0 1-1,0 0 0,0 0 1,0 0-1,0 0 0,0 0 1,0 0-1,0 0 1,0 0-1,0 0 0,0 0 1,0 0-1,0 1 0,0-1 1,0 0-1,0 1 0,-1-1 1,1 1-1,0-1 1,2 2-1,25 24 218,-26-22-182,1-1 0,0 0 1,0 0-1,0 0 0,1 0 0,-1-1 0,1 1 1,5 2-1,-1-3 350,0 0 0,0-1-1,1 0 1,-1-1 0,0 0 0,1 0 0,-1-1 0,0 0-1,16-4 1,75-26 874,-73 21-1148,3 0-20,49-25-1,-71 32-45,0-1 0,-1 0 1,0 0-1,0 0 0,0-1 0,0 0 0,-1 0 0,0 0 0,0-1 0,0 0 0,-1 0 0,1 0 1,4-11-1,-8 16-71,-1 0 1,0 0-1,0 0 1,0 0-1,0 0 1,0 0-1,0 0 1,0 0-1,0 0 1,0 0-1,0 0 1,0 0-1,0 1 1,-1-1-1,1 0 1,0 0-1,-1 0 1,1 0-1,0 0 1,-1 1-1,0-1 1,1 0-1,-1 0 1,1 1-1,-1-1 1,0 0-1,1 1 1,-1-1-1,0 0 1,0 1-1,1-1 1,-1 1-1,0 0 1,0-1-1,0 1 1,0 0-1,0-1 1,0 1-1,0 0 1,0 0-1,1 0 1,-1 0-1,0 0 1,0 0-1,-2 0 1,-46 2-431,33 2 653,-1 1 0,1 0 0,0 2 0,1 0 0,0 0 0,0 2 1,0 0-1,1 0 0,1 1 0,-15 14 0,20-16-94,-1 1 0,1 0 1,1 1-1,-1-1 0,2 1 0,-1 1 1,1-1-1,1 1 0,0 0 0,1 0 1,0 1-1,0 0 0,1-1 0,-2 25 1,4-30-98,1 0 1,0-1-1,1 1 1,-1 0-1,1-1 1,0 1-1,0-1 1,1 1-1,0-1 1,0 1-1,0-1 1,1 0-1,-1 0 1,1 0-1,4 5 1,-1-3 45,0-1 0,1 1 0,0-1 0,0 0 0,0-1-1,0 0 1,1 0 0,15 7 0,-2-4 28,0 0-1,0-2 1,1 0-1,0-2 1,0 0-1,0-1 1,23-1-1,-12-2-323,-1-2-1,55-10 0,12-11-3229,-7-7-4822</inkml:trace>
  <inkml:trace contextRef="#ctx0" brushRef="#br0" timeOffset="4835.06">3527 1068 2304,'5'2'739,"0"0"0,1 0 0,-1 0 0,0 0 0,1-1 0,0 0 0,-1 0 0,1-1 0,9 1-1,-7-2-600,1 0-1,-1-1 0,0 0 1,1 0-1,-1-1 0,0 0 1,0 0-1,-1-1 0,12-6 1,5-7-284,0-1 1,-1-1-1,33-36 1,-26 24 414,-2-2 0,-1-1 0,-1-2 1,-3 0-1,0-1 0,-3-2 0,-1 0 0,-2-1 0,-1 0 1,-3-1-1,-1-1 0,-2 0 0,-2-1 0,-2 0 0,-1 0 1,-3-1-1,-3-57 0,0 91-145,1-1 0,-1 1 0,-1 0 0,0 0 0,0 0 0,-1 0 0,-1 0 0,-5-12 0,7 19-122,0 0 1,0-1-1,0 1 1,-1 1-1,1-1 1,-1 0 0,0 1-1,0-1 1,0 1-1,0 0 1,0 0 0,0 0-1,-1 0 1,1 1-1,-1-1 1,1 1 0,-1 0-1,1 0 1,-1 0-1,0 1 1,0-1-1,1 1 1,-1 0 0,0 0-1,-5 1 1,-2-1-57,0 2 1,1 0 0,0 0-1,-1 0 1,1 2-1,0-1 1,0 1-1,0 1 1,1-1-1,0 2 1,-11 7-1,7-3 50,1 0 0,0 1-1,1 1 1,0 0 0,0 1-1,-14 24 1,9-10-13,2 1-1,1 1 1,1 0 0,1 1-1,2 0 1,1 0-1,-5 38 1,11-55-64,1 0 1,0 1-1,1-1 0,0 0 1,1 1-1,1-1 1,0 0-1,6 22 0,-7-31 87,1 0-1,0 0 0,-1 0 1,1 0-1,1-1 1,-1 1-1,0-1 0,1 1 1,0-1-1,0 0 1,0 0-1,0 0 0,0 0 1,1 0-1,-1-1 0,1 0 1,0 1-1,-1-1 1,1-1-1,0 1 0,0-1 1,1 1-1,-1-1 1,0 0-1,0-1 0,0 1 1,1-1-1,-1 1 0,0-1 1,9-2-1,2 0 15,-1-1-1,1 0 0,-1-1 0,1-1 1,-1 0-1,-1-1 0,1-1 0,17-11 1,3-4-64,59-50 1,-59 41 100,-1-1 1,-2-1 0,-1-2-1,-2-1 1,-2-1-1,34-61 1,-58 86 335,-16 23-508,-17 25 65,10-1 318,1 2 1,2 1-1,1 0 1,2 1-1,-19 81 1,-21 215-217,44-248-219,10-84 32,-5 64-936,9-34-1254,7-5-3518,2-17-196</inkml:trace>
  <inkml:trace contextRef="#ctx0" brushRef="#br0" timeOffset="6051.81">4668 834 1440,'1'-11'534,"0"0"-1,-1-1 0,0 1 0,-1 0 1,0 0-1,-1-1 0,0 1 1,-1 1-1,0-1 0,-6-13 1,7 19-200,-1 0 0,1 0 1,-1 0-1,0 0 1,0 1-1,0-1 0,0 1 1,-1 0-1,0 0 1,0 0-1,0 1 1,0-1-1,0 1 0,-1 0 1,0 0-1,1 0 1,-1 1-1,0 0 1,0 0-1,-1 0 0,1 1 1,0-1-1,-8 0 1,4 3-331,0-1 1,0 1 0,0 1 0,0 0-1,1 0 1,-1 1 0,1 0 0,-1 0-1,1 1 1,0 0 0,0 0 0,1 1-1,-14 10 1,4-1 59,1 0-1,0 1 1,1 0-1,-22 30 1,29-34-98,1 0 1,1 0-1,0 0 1,0 1-1,1 0 0,1 1 1,0-1-1,0 1 1,1-1-1,-1 16 1,4-24-14,-1 0 0,1 0 1,0 0-1,1 0 1,-1 0-1,1 0 0,-1 0 1,1-1-1,0 1 1,1 0-1,-1 0 0,1-1 1,-1 1-1,1-1 0,0 1 1,1-1-1,-1 0 1,0 0-1,1 0 0,0 0 1,0 0-1,-1 0 1,2-1-1,-1 0 0,0 1 1,0-1-1,1 0 0,-1-1 1,1 1-1,0-1 1,-1 1-1,1-1 0,0 0 1,0 0-1,0-1 0,0 1 1,5-1-1,3 0-4,0 0 0,0-1-1,0-1 1,0 0 0,-1 0 0,1-1-1,-1 0 1,1-1 0,-1-1 0,0 0-1,-1 0 1,1-1 0,-1 0 0,12-10-1,5-4 53,-2-1 0,-1-1-1,0-2 1,20-26 0,-42 49 23,5-7 318,0-1 0,-1 1 0,0-1 0,0-1 0,-1 1 0,7-17 0,-12 26-322,0 0 0,0 0 1,0 1-1,0-1 0,0 0 1,0 0-1,0 0 0,0 0 1,0 1-1,-1-1 0,1 0 1,0 0-1,0 0 0,0 0 1,0 0-1,0 0 0,-1 0 1,1 0-1,0 1 0,0-1 1,0 0-1,0 0 0,0 0 1,-1 0-1,1 0 0,0 0 1,0 0-1,0 0 0,-1 0 1,1 0-1,0 0 0,0 0 1,0 0-1,0 0 0,-1 0 1,1 0-1,0 0 0,0 0 1,0 0-1,0-1 0,-1 1 1,1 0-1,0 0 0,0 0 1,0 0-1,0 0 0,0 0 1,-1 0-1,1 0 0,0-1 1,0 1-1,0 0 0,0 0 1,0 0-1,0 0 0,0-1 1,0 1-1,0 0 0,0 0 1,0 0-1,-1 0 0,1-1 1,0 1-1,0 0 0,0 0 1,-16 14-222,10-8 220,0 0 0,1 0 0,0 1 0,1-1 0,-1 1 0,1 0 0,1 1 0,-1-1 0,1 1 0,0-1 0,1 1 0,0 0 0,0 0 0,1 0 0,0 0 0,0 1 0,1-1 0,0 0 0,1 0 0,-1 0 0,2 0 0,-1 0 0,5 15 0,-3-17-81,0 1 0,0-1-1,1 1 1,-1-1 0,1 0-1,1 0 1,-1-1 0,1 1-1,0-1 1,0 0 0,1 0-1,-1-1 1,1 1 0,10 5-1,-11-8-24,0-1 1,-1 1-1,1-1 0,0 0 0,0 0 0,0 0 1,0 0-1,0-1 0,0 0 0,0 0 0,0 0 1,0-1-1,0 0 0,0 0 0,-1 0 0,1 0 1,0-1-1,0 0 0,-1 0 0,1 0 0,6-5 1,12-9-66,0-1 1,26-26-1,-27 23 782,1 1 0,26-18 0,-48 37-619,-1 0 0,1 0 0,-1 0 0,1 0 0,-1-1 0,1 1 0,-1 0 0,0 0 0,1 0 1,-1 0-1,1 0 0,-1 0 0,1 1 0,-1-1 0,1 0 0,-1 0 0,1 0 0,-1 0 0,0 0 1,1 1-1,-1-1 0,1 0 0,-1 0 0,0 1 0,1-1 0,-1 0 0,0 1 0,1-1 0,-1 0 0,0 1 1,1-1-1,-1 0 0,0 1 0,0-1 0,0 1 0,1-1 0,-1 1 0,0-1 0,0 0 0,0 1 0,0-1 1,0 1-1,0 0 0,8 27-99,-7-20 104,1 0-12,2 9 0,0 0 0,2 0 0,10 24 0,-15-39 15,0 1 1,0 0-1,1 0 1,0 0-1,-1-1 1,1 1 0,0-1-1,0 1 1,0-1-1,0 0 1,1 0 0,-1 0-1,1 0 1,-1 0-1,1 0 1,-1-1-1,1 1 1,0-1 0,0 0-1,0 0 1,0 0-1,0 0 1,0-1 0,0 1-1,0-1 1,0 1-1,5-1 1,-6-1 9,1 0 0,-1 0-1,1 0 1,0-1 0,-1 1 0,0-1 0,1 1 0,-1-1 0,0 0-1,0 0 1,0 0 0,0 0 0,0 0 0,0 0 0,-1 0 0,1-1 0,-1 1-1,0-1 1,1 1 0,-1-1 0,0 1 0,0-1 0,-1 0 0,1 1-1,-1-1 1,1 0 0,-1-3 0,2-9-38,0 1 1,-1 0-1,-2-28 0,-2 23-4,0 0-1,-2 1 0,0-1 0,-1 1 0,0 0 0,-2 1 0,0 0 1,-1 0-1,-1 1 0,-16-21 0,-17-18 353,-75-73 0,54 61 201,46 49-96,12 13-81,0-1 0,0 0 0,0 0 0,1 0 0,0-1 0,0 1 1,0-2-1,1 1 0,0 0 0,-5-14 0,12 20-259,-1 1-1,1-1 0,0 1 1,0 0-1,-1 0 1,1 0-1,0 0 1,-1 0-1,1 1 1,0-1-1,2 2 0,-1-1-28,618 50 263,-353-42-3292,-188-7-2509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dlr_br_n.dot</Template>
  <TotalTime>0</TotalTime>
  <Pages>1</Pages>
  <Words>98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 Brief-Vorlage</vt:lpstr>
    </vt:vector>
  </TitlesOfParts>
  <Manager/>
  <Company>im Auftrag des DLR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Brief-Vorlage</dc:title>
  <dc:subject>DLR CD-Vorlagen</dc:subject>
  <dc:creator>Pierre Mai</dc:creator>
  <cp:keywords/>
  <dc:description/>
  <cp:lastModifiedBy>Pierre Mai</cp:lastModifiedBy>
  <cp:revision>3</cp:revision>
  <cp:lastPrinted>2022-02-07T12:43:00Z</cp:lastPrinted>
  <dcterms:created xsi:type="dcterms:W3CDTF">2022-02-07T14:58:00Z</dcterms:created>
  <dcterms:modified xsi:type="dcterms:W3CDTF">2022-02-07T15:04:00Z</dcterms:modified>
</cp:coreProperties>
</file>