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4F4E6" w14:textId="77777777" w:rsidR="00690060" w:rsidRPr="00EC558E" w:rsidRDefault="00690060">
      <w:pPr>
        <w:pStyle w:val="Postvermerk"/>
        <w:framePr w:wrap="notBeside"/>
        <w:rPr>
          <w:rFonts w:ascii="Arial" w:hAnsi="Arial" w:cs="Arial"/>
          <w:sz w:val="2"/>
        </w:rPr>
      </w:pPr>
      <w:bookmarkStart w:id="0" w:name="Postvermerk"/>
      <w:bookmarkEnd w:id="0"/>
    </w:p>
    <w:p w14:paraId="584404C1" w14:textId="77777777" w:rsidR="009400A4" w:rsidRPr="00EC558E" w:rsidRDefault="00AB3286" w:rsidP="009400A4">
      <w:pPr>
        <w:pStyle w:val="Anschrift"/>
        <w:framePr w:wrap="notBeside"/>
        <w:rPr>
          <w:rFonts w:ascii="Arial" w:hAnsi="Arial" w:cs="Arial"/>
        </w:rPr>
      </w:pPr>
      <w:bookmarkStart w:id="1" w:name="An"/>
      <w:bookmarkEnd w:id="1"/>
      <w:r w:rsidRPr="00EC558E">
        <w:rPr>
          <w:rFonts w:ascii="Arial" w:hAnsi="Arial" w:cs="Arial"/>
        </w:rPr>
        <w:t>An</w:t>
      </w:r>
    </w:p>
    <w:p w14:paraId="44773ADA" w14:textId="77777777" w:rsidR="00AB3286" w:rsidRPr="00EC558E" w:rsidRDefault="00AB3286" w:rsidP="009400A4">
      <w:pPr>
        <w:pStyle w:val="Anschrift"/>
        <w:framePr w:wrap="notBeside"/>
        <w:rPr>
          <w:rFonts w:ascii="Arial" w:hAnsi="Arial" w:cs="Arial"/>
        </w:rPr>
      </w:pPr>
      <w:r w:rsidRPr="00EC558E">
        <w:rPr>
          <w:rFonts w:ascii="Arial" w:hAnsi="Arial" w:cs="Arial"/>
        </w:rPr>
        <w:t>Mitglieder von SOLARIS-RMB e.V.</w:t>
      </w:r>
    </w:p>
    <w:p w14:paraId="2D1995C3" w14:textId="77777777" w:rsidR="00AB3286" w:rsidRPr="00EC558E" w:rsidRDefault="00AB3286" w:rsidP="009400A4">
      <w:pPr>
        <w:pStyle w:val="Anschrift"/>
        <w:framePr w:wrap="notBeside"/>
        <w:rPr>
          <w:rFonts w:ascii="Arial" w:hAnsi="Arial" w:cs="Arial"/>
        </w:rPr>
      </w:pPr>
    </w:p>
    <w:p w14:paraId="49932824" w14:textId="77777777" w:rsidR="00690060" w:rsidRPr="00EC558E" w:rsidRDefault="00690060" w:rsidP="009400A4">
      <w:pPr>
        <w:pStyle w:val="Anschrift"/>
        <w:framePr w:wrap="notBeside"/>
        <w:rPr>
          <w:rFonts w:ascii="Arial" w:hAnsi="Arial" w:cs="Arial"/>
        </w:rPr>
      </w:pPr>
    </w:p>
    <w:p w14:paraId="2D77BFCD" w14:textId="77777777" w:rsidR="00690060" w:rsidRPr="00EC558E" w:rsidRDefault="00690060">
      <w:pPr>
        <w:pStyle w:val="TelefaxNr"/>
        <w:framePr w:wrap="notBeside"/>
        <w:rPr>
          <w:rFonts w:ascii="Arial" w:hAnsi="Arial" w:cs="Arial"/>
        </w:rPr>
      </w:pPr>
      <w:bookmarkStart w:id="2" w:name="Telefax"/>
      <w:bookmarkEnd w:id="2"/>
    </w:p>
    <w:p w14:paraId="6605E354" w14:textId="77777777" w:rsidR="00690060" w:rsidRPr="00EC558E" w:rsidRDefault="00690060">
      <w:pPr>
        <w:pStyle w:val="TelefaxSeiten"/>
        <w:framePr w:wrap="notBeside"/>
        <w:rPr>
          <w:rFonts w:ascii="Arial" w:hAnsi="Arial" w:cs="Arial"/>
        </w:rPr>
      </w:pPr>
    </w:p>
    <w:p w14:paraId="0AEEEEC7" w14:textId="77777777" w:rsidR="00690060" w:rsidRPr="00C860B1" w:rsidRDefault="00C860B1" w:rsidP="00077C30">
      <w:pPr>
        <w:pStyle w:val="KopfWert"/>
        <w:framePr w:w="3261" w:wrap="around" w:x="8649"/>
        <w:rPr>
          <w:rFonts w:ascii="Arial" w:hAnsi="Arial" w:cs="Arial"/>
          <w:sz w:val="16"/>
          <w:szCs w:val="16"/>
        </w:rPr>
      </w:pPr>
      <w:bookmarkStart w:id="3" w:name="KopfWert"/>
      <w:bookmarkEnd w:id="3"/>
      <w:r w:rsidRPr="00C860B1">
        <w:rPr>
          <w:rFonts w:ascii="Arial" w:hAnsi="Arial" w:cs="Arial"/>
          <w:sz w:val="16"/>
          <w:szCs w:val="16"/>
        </w:rPr>
        <w:t>P.Mai</w:t>
      </w:r>
    </w:p>
    <w:p w14:paraId="0B4AF2EE" w14:textId="69EFD63D" w:rsidR="00690060" w:rsidRPr="00C860B1" w:rsidRDefault="00C860B1" w:rsidP="00077C30">
      <w:pPr>
        <w:pStyle w:val="KopfWert"/>
        <w:framePr w:w="3261" w:wrap="around" w:x="8649"/>
        <w:rPr>
          <w:rFonts w:ascii="Arial" w:hAnsi="Arial" w:cs="Arial"/>
          <w:sz w:val="16"/>
          <w:szCs w:val="16"/>
        </w:rPr>
      </w:pPr>
      <w:r w:rsidRPr="00C860B1">
        <w:rPr>
          <w:rFonts w:ascii="Arial" w:hAnsi="Arial" w:cs="Arial"/>
          <w:sz w:val="16"/>
          <w:szCs w:val="16"/>
        </w:rPr>
        <w:t>AS-JE-202</w:t>
      </w:r>
      <w:r w:rsidR="00E24B4D">
        <w:rPr>
          <w:rFonts w:ascii="Arial" w:hAnsi="Arial" w:cs="Arial"/>
          <w:sz w:val="16"/>
          <w:szCs w:val="16"/>
        </w:rPr>
        <w:t>2</w:t>
      </w:r>
    </w:p>
    <w:p w14:paraId="5556557F" w14:textId="77777777" w:rsidR="00690060" w:rsidRPr="00EC558E" w:rsidRDefault="00690060" w:rsidP="00077C30">
      <w:pPr>
        <w:pStyle w:val="KopfWert"/>
        <w:framePr w:w="3261" w:wrap="around" w:x="8649"/>
        <w:rPr>
          <w:rFonts w:ascii="Arial" w:hAnsi="Arial" w:cs="Arial"/>
        </w:rPr>
      </w:pPr>
    </w:p>
    <w:p w14:paraId="6C1ADC73" w14:textId="77777777" w:rsidR="00690060" w:rsidRPr="00EC558E" w:rsidRDefault="00690060" w:rsidP="00077C30">
      <w:pPr>
        <w:pStyle w:val="KopfWert"/>
        <w:framePr w:w="3261" w:wrap="around" w:x="8649"/>
        <w:rPr>
          <w:rFonts w:ascii="Arial" w:hAnsi="Arial" w:cs="Arial"/>
        </w:rPr>
      </w:pPr>
    </w:p>
    <w:p w14:paraId="5D881685" w14:textId="77777777" w:rsidR="00690060" w:rsidRPr="00354D3F" w:rsidRDefault="003663F3" w:rsidP="00077C30">
      <w:pPr>
        <w:pStyle w:val="KopfWert"/>
        <w:framePr w:w="3261" w:wrap="around" w:x="8649"/>
        <w:rPr>
          <w:rFonts w:ascii="Arial" w:hAnsi="Arial" w:cs="Arial"/>
          <w:sz w:val="18"/>
          <w:szCs w:val="18"/>
        </w:rPr>
      </w:pPr>
      <w:r w:rsidRPr="00354D3F">
        <w:rPr>
          <w:rFonts w:ascii="Arial" w:hAnsi="Arial" w:cs="Arial"/>
          <w:sz w:val="18"/>
          <w:szCs w:val="18"/>
        </w:rPr>
        <w:t>Pierre Mai</w:t>
      </w:r>
    </w:p>
    <w:p w14:paraId="48D4D823" w14:textId="77777777" w:rsidR="00690060" w:rsidRPr="00354D3F" w:rsidRDefault="003663F3" w:rsidP="00077C30">
      <w:pPr>
        <w:pStyle w:val="KopfWert"/>
        <w:framePr w:w="3261" w:wrap="around" w:x="8649"/>
        <w:rPr>
          <w:rFonts w:ascii="Arial" w:hAnsi="Arial" w:cs="Arial"/>
          <w:sz w:val="18"/>
          <w:szCs w:val="18"/>
        </w:rPr>
      </w:pPr>
      <w:r w:rsidRPr="00354D3F">
        <w:rPr>
          <w:rFonts w:ascii="Arial" w:hAnsi="Arial" w:cs="Arial"/>
          <w:sz w:val="18"/>
          <w:szCs w:val="18"/>
        </w:rPr>
        <w:t>0175-5728051</w:t>
      </w:r>
    </w:p>
    <w:p w14:paraId="28749F2B" w14:textId="77777777" w:rsidR="00077C30" w:rsidRDefault="003663F3" w:rsidP="00077C30">
      <w:pPr>
        <w:pStyle w:val="KopfWert"/>
        <w:framePr w:w="3261" w:wrap="around" w:x="8649"/>
        <w:rPr>
          <w:rFonts w:ascii="Arial" w:hAnsi="Arial" w:cs="Arial"/>
        </w:rPr>
      </w:pPr>
      <w:r w:rsidRPr="00077C30">
        <w:rPr>
          <w:rFonts w:ascii="Arial" w:hAnsi="Arial" w:cs="Arial"/>
          <w:sz w:val="16"/>
          <w:szCs w:val="16"/>
        </w:rPr>
        <w:t>mitgliederverwaltung@</w:t>
      </w:r>
      <w:r w:rsidR="00354D3F">
        <w:rPr>
          <w:rFonts w:ascii="Arial" w:hAnsi="Arial" w:cs="Arial"/>
          <w:sz w:val="16"/>
          <w:szCs w:val="16"/>
        </w:rPr>
        <w:br/>
      </w:r>
      <w:r w:rsidRPr="00077C30">
        <w:rPr>
          <w:rFonts w:ascii="Arial" w:hAnsi="Arial" w:cs="Arial"/>
          <w:sz w:val="16"/>
          <w:szCs w:val="16"/>
        </w:rPr>
        <w:t>raketenmodellbau.org</w:t>
      </w:r>
    </w:p>
    <w:p w14:paraId="1D0AF00B" w14:textId="4D0EB586" w:rsidR="00690060" w:rsidRPr="00354D3F" w:rsidRDefault="00E24B4D" w:rsidP="00077C30">
      <w:pPr>
        <w:pStyle w:val="KopfWert"/>
        <w:framePr w:w="3261" w:wrap="around" w:x="8649"/>
        <w:rPr>
          <w:rFonts w:ascii="Arial" w:hAnsi="Arial" w:cs="Arial"/>
          <w:sz w:val="18"/>
          <w:szCs w:val="18"/>
        </w:rPr>
      </w:pPr>
      <w:r>
        <w:rPr>
          <w:rFonts w:ascii="Arial" w:hAnsi="Arial" w:cs="Arial"/>
          <w:sz w:val="18"/>
          <w:szCs w:val="18"/>
        </w:rPr>
        <w:t>27.12.2022</w:t>
      </w:r>
    </w:p>
    <w:p w14:paraId="47A78B0C" w14:textId="77777777" w:rsidR="00690060" w:rsidRPr="00EC558E" w:rsidRDefault="00690060" w:rsidP="00077C30">
      <w:pPr>
        <w:pStyle w:val="KopfWert"/>
        <w:framePr w:w="3261" w:wrap="around" w:x="8649"/>
        <w:rPr>
          <w:rFonts w:ascii="Arial" w:hAnsi="Arial" w:cs="Arial"/>
        </w:rPr>
      </w:pPr>
    </w:p>
    <w:p w14:paraId="018E15EB" w14:textId="77777777" w:rsidR="009400A4" w:rsidRPr="00EC558E" w:rsidRDefault="003663F3">
      <w:pPr>
        <w:pStyle w:val="Betreff"/>
        <w:rPr>
          <w:rFonts w:ascii="Arial" w:hAnsi="Arial" w:cs="Arial"/>
        </w:rPr>
      </w:pPr>
      <w:bookmarkStart w:id="4" w:name="Betreff"/>
      <w:bookmarkEnd w:id="4"/>
      <w:r>
        <w:rPr>
          <w:rFonts w:ascii="Arial" w:hAnsi="Arial" w:cs="Arial"/>
        </w:rPr>
        <w:t>Jahresabschluss 2021</w:t>
      </w:r>
      <w:r w:rsidR="009400A4" w:rsidRPr="00EC558E">
        <w:rPr>
          <w:rFonts w:ascii="Arial" w:hAnsi="Arial" w:cs="Arial"/>
        </w:rPr>
        <w:t xml:space="preserve"> </w:t>
      </w:r>
    </w:p>
    <w:p w14:paraId="42EB8195" w14:textId="77777777" w:rsidR="009400A4" w:rsidRPr="00EC558E" w:rsidRDefault="009400A4">
      <w:pPr>
        <w:pStyle w:val="Betreff"/>
        <w:rPr>
          <w:rFonts w:ascii="Arial" w:hAnsi="Arial" w:cs="Arial"/>
        </w:rPr>
      </w:pPr>
    </w:p>
    <w:p w14:paraId="5FD70739" w14:textId="77777777" w:rsidR="00690060" w:rsidRPr="00EC558E" w:rsidRDefault="00690060">
      <w:pPr>
        <w:pStyle w:val="Betreff"/>
        <w:rPr>
          <w:rFonts w:ascii="Arial" w:hAnsi="Arial" w:cs="Arial"/>
        </w:rPr>
      </w:pPr>
    </w:p>
    <w:p w14:paraId="573CEFB2" w14:textId="77777777" w:rsidR="00690060" w:rsidRPr="00EC558E" w:rsidRDefault="00AB3286" w:rsidP="00665B22">
      <w:pPr>
        <w:pStyle w:val="Anrede"/>
        <w:spacing w:line="360" w:lineRule="auto"/>
        <w:rPr>
          <w:rFonts w:ascii="Arial" w:hAnsi="Arial" w:cs="Arial"/>
        </w:rPr>
      </w:pPr>
      <w:bookmarkStart w:id="5" w:name="Anrede"/>
      <w:bookmarkEnd w:id="5"/>
      <w:r w:rsidRPr="00EC558E">
        <w:rPr>
          <w:rFonts w:ascii="Arial" w:hAnsi="Arial" w:cs="Arial"/>
        </w:rPr>
        <w:t>Liebe Mitglieder und Freunde des Raketenmodellbaus</w:t>
      </w:r>
      <w:r w:rsidR="009400A4" w:rsidRPr="00EC558E">
        <w:rPr>
          <w:rFonts w:ascii="Arial" w:hAnsi="Arial" w:cs="Arial"/>
        </w:rPr>
        <w:t>,</w:t>
      </w:r>
    </w:p>
    <w:p w14:paraId="57C45F45" w14:textId="4856A208" w:rsidR="00665B22" w:rsidRDefault="003663F3" w:rsidP="00665B22">
      <w:pPr>
        <w:spacing w:line="360" w:lineRule="auto"/>
        <w:jc w:val="both"/>
        <w:rPr>
          <w:rFonts w:ascii="Arial" w:hAnsi="Arial" w:cs="Arial"/>
        </w:rPr>
      </w:pPr>
      <w:bookmarkStart w:id="6" w:name="Text"/>
      <w:bookmarkEnd w:id="6"/>
      <w:r>
        <w:rPr>
          <w:rFonts w:ascii="Arial" w:hAnsi="Arial" w:cs="Arial"/>
        </w:rPr>
        <w:t>ich möchte euch mit diesem Schreiben einen kurzen Rückblick auf das Jahr 202</w:t>
      </w:r>
      <w:r w:rsidR="00E24B4D">
        <w:rPr>
          <w:rFonts w:ascii="Arial" w:hAnsi="Arial" w:cs="Arial"/>
        </w:rPr>
        <w:t>2</w:t>
      </w:r>
      <w:r>
        <w:rPr>
          <w:rFonts w:ascii="Arial" w:hAnsi="Arial" w:cs="Arial"/>
        </w:rPr>
        <w:t xml:space="preserve"> geben.</w:t>
      </w:r>
    </w:p>
    <w:p w14:paraId="3E92EA44" w14:textId="253218FB" w:rsidR="00E24B4D" w:rsidRDefault="00E24B4D" w:rsidP="00665B22">
      <w:pPr>
        <w:spacing w:line="360" w:lineRule="auto"/>
        <w:jc w:val="both"/>
        <w:rPr>
          <w:rFonts w:ascii="Arial" w:hAnsi="Arial" w:cs="Arial"/>
        </w:rPr>
      </w:pPr>
    </w:p>
    <w:p w14:paraId="0DF52CB4" w14:textId="28DBAC88" w:rsidR="00E24B4D" w:rsidRDefault="00E24B4D" w:rsidP="00665B22">
      <w:pPr>
        <w:spacing w:line="360" w:lineRule="auto"/>
        <w:jc w:val="both"/>
        <w:rPr>
          <w:rFonts w:ascii="Arial" w:hAnsi="Arial" w:cs="Arial"/>
        </w:rPr>
      </w:pPr>
      <w:r>
        <w:rPr>
          <w:rFonts w:ascii="Arial" w:hAnsi="Arial" w:cs="Arial"/>
        </w:rPr>
        <w:t>Die Mitgliederversammlung</w:t>
      </w:r>
    </w:p>
    <w:p w14:paraId="2387D194" w14:textId="77777777" w:rsidR="003663F3" w:rsidRDefault="003663F3" w:rsidP="00665B22">
      <w:pPr>
        <w:spacing w:line="360" w:lineRule="auto"/>
        <w:jc w:val="both"/>
        <w:rPr>
          <w:rFonts w:ascii="Arial" w:hAnsi="Arial" w:cs="Arial"/>
        </w:rPr>
      </w:pPr>
    </w:p>
    <w:p w14:paraId="21E15712" w14:textId="6A822AC7" w:rsidR="003B20BF" w:rsidRDefault="003B20BF" w:rsidP="00665B22">
      <w:pPr>
        <w:spacing w:line="360" w:lineRule="auto"/>
        <w:jc w:val="both"/>
        <w:rPr>
          <w:rFonts w:ascii="Arial" w:hAnsi="Arial" w:cs="Arial"/>
        </w:rPr>
      </w:pPr>
      <w:r>
        <w:rPr>
          <w:rFonts w:ascii="Arial" w:hAnsi="Arial" w:cs="Arial"/>
        </w:rPr>
        <w:t xml:space="preserve">Die Mitgliederversammlung musste an dem Samstagabend einen neuen 2. Vorsitzenden wählen, da Oliver Ahrend in die USA ausgewandert ist. </w:t>
      </w:r>
      <w:r w:rsidR="00FD78F6">
        <w:rPr>
          <w:rFonts w:ascii="Arial" w:hAnsi="Arial" w:cs="Arial"/>
        </w:rPr>
        <w:t>Ich danke Oliver Ahrend an dieser Stelle für seine lange-</w:t>
      </w:r>
      <w:r w:rsidR="00850701">
        <w:rPr>
          <w:rFonts w:ascii="Arial" w:hAnsi="Arial" w:cs="Arial"/>
        </w:rPr>
        <w:t xml:space="preserve"> </w:t>
      </w:r>
      <w:r w:rsidR="00FD78F6">
        <w:rPr>
          <w:rFonts w:ascii="Arial" w:hAnsi="Arial" w:cs="Arial"/>
        </w:rPr>
        <w:t xml:space="preserve">und unermüdliche Arbeit im Verein und die reibungslose Übergabe. </w:t>
      </w:r>
      <w:r w:rsidR="00FD78F6">
        <w:rPr>
          <w:rFonts w:ascii="Arial" w:hAnsi="Arial" w:cs="Arial"/>
        </w:rPr>
        <w:br/>
      </w:r>
      <w:r>
        <w:rPr>
          <w:rFonts w:ascii="Arial" w:hAnsi="Arial" w:cs="Arial"/>
        </w:rPr>
        <w:t xml:space="preserve">Als neuer 2. Vorsitzender bin nun </w:t>
      </w:r>
      <w:r w:rsidR="00850701">
        <w:rPr>
          <w:rFonts w:ascii="Arial" w:hAnsi="Arial" w:cs="Arial"/>
        </w:rPr>
        <w:t>i</w:t>
      </w:r>
      <w:r>
        <w:rPr>
          <w:rFonts w:ascii="Arial" w:hAnsi="Arial" w:cs="Arial"/>
        </w:rPr>
        <w:t>ch (Pierre Mai aka. CharlyMai) gewählt worden.</w:t>
      </w:r>
      <w:r w:rsidR="00C80578">
        <w:rPr>
          <w:rFonts w:ascii="Arial" w:hAnsi="Arial" w:cs="Arial"/>
        </w:rPr>
        <w:t xml:space="preserve"> </w:t>
      </w:r>
      <w:r w:rsidR="00FD78F6">
        <w:rPr>
          <w:rFonts w:ascii="Arial" w:hAnsi="Arial" w:cs="Arial"/>
        </w:rPr>
        <w:t xml:space="preserve">Ich bin </w:t>
      </w:r>
      <w:r w:rsidR="00C80578">
        <w:rPr>
          <w:rFonts w:ascii="Arial" w:hAnsi="Arial" w:cs="Arial"/>
        </w:rPr>
        <w:t>unter anderem für die Mitgliederverwaltung verantwortlich.</w:t>
      </w:r>
      <w:r>
        <w:rPr>
          <w:rFonts w:ascii="Arial" w:hAnsi="Arial" w:cs="Arial"/>
        </w:rPr>
        <w:t xml:space="preserve"> </w:t>
      </w:r>
      <w:r w:rsidR="00C80578">
        <w:rPr>
          <w:rFonts w:ascii="Arial" w:hAnsi="Arial" w:cs="Arial"/>
        </w:rPr>
        <w:t>Ich freue mich auf eine Zusammenarbeit mit Euch.</w:t>
      </w:r>
    </w:p>
    <w:p w14:paraId="5CD604FC" w14:textId="1EAFF135" w:rsidR="00C80578" w:rsidRDefault="00C80578" w:rsidP="00665B22">
      <w:pPr>
        <w:spacing w:line="360" w:lineRule="auto"/>
        <w:jc w:val="both"/>
        <w:rPr>
          <w:rFonts w:ascii="Arial" w:hAnsi="Arial" w:cs="Arial"/>
        </w:rPr>
      </w:pPr>
      <w:r>
        <w:rPr>
          <w:rFonts w:ascii="Arial" w:hAnsi="Arial" w:cs="Arial"/>
        </w:rPr>
        <w:t>Die Mitgliederversammlung hat</w:t>
      </w:r>
      <w:r w:rsidR="00FD78F6">
        <w:rPr>
          <w:rFonts w:ascii="Arial" w:hAnsi="Arial" w:cs="Arial"/>
        </w:rPr>
        <w:t xml:space="preserve"> </w:t>
      </w:r>
      <w:r>
        <w:rPr>
          <w:rFonts w:ascii="Arial" w:hAnsi="Arial" w:cs="Arial"/>
        </w:rPr>
        <w:t>beschlossen, das für das Jahr 2022 keine Mitgliedsbeiträge erhoben werden. Die Versicherung ist davon nicht betroffen und wird durch unseren Kassenwart demnächst von eurem Konto eingezogen. Einen neuen Mitgliedsausweis erhaltet Ihr mit diesem Schreiben, auf dem auch die entsprechende Versicherung ausgewiesen ist.</w:t>
      </w:r>
    </w:p>
    <w:p w14:paraId="46E64A94" w14:textId="1804C987" w:rsidR="00850701" w:rsidRDefault="00850701" w:rsidP="00665B22">
      <w:pPr>
        <w:spacing w:line="360" w:lineRule="auto"/>
        <w:jc w:val="both"/>
        <w:rPr>
          <w:rFonts w:ascii="Arial" w:hAnsi="Arial" w:cs="Arial"/>
        </w:rPr>
      </w:pPr>
      <w:r>
        <w:rPr>
          <w:rFonts w:ascii="Arial" w:hAnsi="Arial" w:cs="Arial"/>
        </w:rPr>
        <w:t xml:space="preserve">Wir hoffen, dass wir dieses Jahr wieder an einigen Messen und anderen Veranstaltungen Präsenz zeigen können (Maker-Fair/ Modellbaumessen). </w:t>
      </w:r>
      <w:r w:rsidR="004E3B79">
        <w:rPr>
          <w:rFonts w:ascii="Arial" w:hAnsi="Arial" w:cs="Arial"/>
        </w:rPr>
        <w:t>Gerne würden wir auch mehrere Basteltage mit Jugendlichen das Jahr unterstützen. Meldet euch gerne bei uns.</w:t>
      </w:r>
    </w:p>
    <w:p w14:paraId="0AB40DBF" w14:textId="56CB5F38" w:rsidR="004E3B79" w:rsidRDefault="004E3B79" w:rsidP="00665B22">
      <w:pPr>
        <w:spacing w:line="360" w:lineRule="auto"/>
        <w:jc w:val="both"/>
        <w:rPr>
          <w:rFonts w:ascii="Arial" w:hAnsi="Arial" w:cs="Arial"/>
        </w:rPr>
      </w:pPr>
      <w:r>
        <w:rPr>
          <w:rFonts w:ascii="Arial" w:hAnsi="Arial" w:cs="Arial"/>
        </w:rPr>
        <w:lastRenderedPageBreak/>
        <w:t>Zum benötigten</w:t>
      </w:r>
      <w:r w:rsidR="00F77A46">
        <w:rPr>
          <w:rFonts w:ascii="Arial" w:hAnsi="Arial" w:cs="Arial"/>
        </w:rPr>
        <w:t xml:space="preserve"> </w:t>
      </w:r>
      <w:r w:rsidR="00F77A46" w:rsidRPr="00F77A46">
        <w:rPr>
          <w:rFonts w:ascii="Arial" w:hAnsi="Arial" w:cs="Arial"/>
        </w:rPr>
        <w:t>kleine</w:t>
      </w:r>
      <w:r w:rsidR="00F77A46">
        <w:rPr>
          <w:rFonts w:ascii="Arial" w:hAnsi="Arial" w:cs="Arial"/>
        </w:rPr>
        <w:t>n</w:t>
      </w:r>
      <w:r w:rsidR="00F77A46" w:rsidRPr="00F77A46">
        <w:rPr>
          <w:rFonts w:ascii="Arial" w:hAnsi="Arial" w:cs="Arial"/>
        </w:rPr>
        <w:t xml:space="preserve"> Drohnenführerschein (EU) A1/A3</w:t>
      </w:r>
      <w:r w:rsidR="00F77A46">
        <w:rPr>
          <w:rFonts w:ascii="Arial" w:hAnsi="Arial" w:cs="Arial"/>
        </w:rPr>
        <w:t xml:space="preserve"> entnehmt ihr bitte die geltenden Regelungen aus unserem Forum.</w:t>
      </w:r>
      <w:r w:rsidR="00727650">
        <w:rPr>
          <w:rFonts w:ascii="Arial" w:hAnsi="Arial" w:cs="Arial"/>
        </w:rPr>
        <w:t xml:space="preserve"> Ein Hinweis für die einzelnen Flugtage wird bei der entsprechenden Anmeldung erfolgen.</w:t>
      </w:r>
    </w:p>
    <w:p w14:paraId="198A2146" w14:textId="5310D629" w:rsidR="00C80578" w:rsidRDefault="00C80578" w:rsidP="00665B22">
      <w:pPr>
        <w:spacing w:line="360" w:lineRule="auto"/>
        <w:jc w:val="both"/>
        <w:rPr>
          <w:rFonts w:ascii="Arial" w:hAnsi="Arial" w:cs="Arial"/>
        </w:rPr>
      </w:pPr>
    </w:p>
    <w:p w14:paraId="47F4D589" w14:textId="7B691E9E" w:rsidR="00727650" w:rsidRDefault="00727650" w:rsidP="00665B22">
      <w:pPr>
        <w:spacing w:line="360" w:lineRule="auto"/>
        <w:jc w:val="both"/>
        <w:rPr>
          <w:rFonts w:ascii="Arial" w:hAnsi="Arial" w:cs="Arial"/>
        </w:rPr>
      </w:pPr>
      <w:r>
        <w:rPr>
          <w:rFonts w:ascii="Arial" w:hAnsi="Arial" w:cs="Arial"/>
        </w:rPr>
        <w:t>Wir wünschen Euch für das Jahr 2022 alles Gute, viel Spaß bei unserem Hobby,</w:t>
      </w:r>
      <w:r>
        <w:rPr>
          <w:rFonts w:ascii="Arial" w:hAnsi="Arial" w:cs="Arial"/>
        </w:rPr>
        <w:br/>
        <w:t>aber vor allem Gesundheit.</w:t>
      </w:r>
    </w:p>
    <w:p w14:paraId="31E488D4" w14:textId="593B0E02" w:rsidR="00690060" w:rsidRDefault="00690060">
      <w:pPr>
        <w:rPr>
          <w:rFonts w:ascii="Arial" w:hAnsi="Arial" w:cs="Arial"/>
        </w:rPr>
      </w:pPr>
      <w:bookmarkStart w:id="7" w:name="Gruß"/>
      <w:bookmarkEnd w:id="7"/>
    </w:p>
    <w:p w14:paraId="49955225" w14:textId="73194693" w:rsidR="00727650" w:rsidRPr="00EC558E" w:rsidRDefault="00727650">
      <w:pPr>
        <w:rPr>
          <w:rFonts w:ascii="Arial" w:hAnsi="Arial" w:cs="Arial"/>
        </w:rPr>
      </w:pPr>
      <w:r>
        <w:rPr>
          <w:rFonts w:ascii="Arial" w:hAnsi="Arial" w:cs="Arial"/>
        </w:rPr>
        <w:t>Viele Grüße und immer eine Handbreit Luft unter dem Fallschirm.</w:t>
      </w:r>
    </w:p>
    <w:p w14:paraId="2761EECE" w14:textId="77777777" w:rsidR="00AB3286" w:rsidRPr="00EC558E" w:rsidRDefault="00AB3286">
      <w:pPr>
        <w:rPr>
          <w:rFonts w:ascii="Arial" w:hAnsi="Arial" w:cs="Arial"/>
        </w:rPr>
      </w:pPr>
    </w:p>
    <w:p w14:paraId="73131ABE" w14:textId="03A14E78" w:rsidR="00AB3286" w:rsidRDefault="00AB3286">
      <w:pPr>
        <w:rPr>
          <w:rFonts w:ascii="Arial" w:hAnsi="Arial" w:cs="Arial"/>
        </w:rPr>
      </w:pPr>
    </w:p>
    <w:p w14:paraId="5E4C03DE" w14:textId="6B521CEB" w:rsidR="00E24B4D" w:rsidRPr="00EC558E" w:rsidRDefault="00E24B4D">
      <w:pPr>
        <w:rPr>
          <w:rFonts w:ascii="Arial" w:hAnsi="Arial" w:cs="Arial"/>
        </w:rPr>
      </w:pPr>
      <w:r w:rsidRPr="00A23F9A">
        <w:rPr>
          <w:rFonts w:asciiTheme="minorHAnsi" w:hAnsiTheme="minorHAnsi" w:cstheme="minorHAnsi"/>
          <w:szCs w:val="22"/>
        </w:rPr>
        <mc:AlternateContent>
          <mc:Choice Requires="wpi">
            <w:drawing>
              <wp:anchor distT="0" distB="0" distL="114300" distR="114300" simplePos="0" relativeHeight="251659264" behindDoc="0" locked="0" layoutInCell="1" allowOverlap="1" wp14:anchorId="4ABAFC2A" wp14:editId="482C65F9">
                <wp:simplePos x="0" y="0"/>
                <wp:positionH relativeFrom="margin">
                  <wp:align>left</wp:align>
                </wp:positionH>
                <wp:positionV relativeFrom="paragraph">
                  <wp:posOffset>-115570</wp:posOffset>
                </wp:positionV>
                <wp:extent cx="1461135" cy="365125"/>
                <wp:effectExtent l="57150" t="38100" r="43815" b="53975"/>
                <wp:wrapNone/>
                <wp:docPr id="114" name="Freihand 114"/>
                <wp:cNvGraphicFramePr/>
                <a:graphic xmlns:a="http://schemas.openxmlformats.org/drawingml/2006/main">
                  <a:graphicData uri="http://schemas.microsoft.com/office/word/2010/wordprocessingInk">
                    <w14:contentPart bwMode="auto" r:id="rId6">
                      <w14:nvContentPartPr>
                        <w14:cNvContentPartPr/>
                      </w14:nvContentPartPr>
                      <w14:xfrm>
                        <a:off x="0" y="0"/>
                        <a:ext cx="1461135" cy="365125"/>
                      </w14:xfrm>
                    </w14:contentPart>
                  </a:graphicData>
                </a:graphic>
              </wp:anchor>
            </w:drawing>
          </mc:Choice>
          <mc:Fallback>
            <w:pict>
              <v:shapetype w14:anchorId="406A42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14" o:spid="_x0000_s1026" type="#_x0000_t75" style="position:absolute;margin-left:0;margin-top:-9.8pt;width:116.45pt;height:30.15pt;z-index:251659264;visibility:visible;mso-wrap-style:square;mso-wrap-distance-left:9pt;mso-wrap-distance-top:0;mso-wrap-distance-right:9pt;mso-wrap-distance-bottom:0;mso-position-horizontal:left;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">
                <v:imagedata r:id="rId7" o:title=""/>
                <w10:wrap anchorx="margin"/>
              </v:shape>
            </w:pict>
          </mc:Fallback>
        </mc:AlternateContent>
      </w:r>
    </w:p>
    <w:p w14:paraId="3EF5D6EC" w14:textId="3FC107B9" w:rsidR="00AB3286" w:rsidRPr="00EC558E" w:rsidRDefault="00AB3286">
      <w:pPr>
        <w:rPr>
          <w:rFonts w:ascii="Arial" w:hAnsi="Arial" w:cs="Arial"/>
        </w:rPr>
      </w:pPr>
    </w:p>
    <w:p w14:paraId="7842E4C9" w14:textId="1BEC2D15" w:rsidR="00EC558E" w:rsidRPr="00EC558E" w:rsidRDefault="00727650">
      <w:pPr>
        <w:pStyle w:val="Unterschrift"/>
        <w:rPr>
          <w:rFonts w:ascii="Arial" w:hAnsi="Arial" w:cs="Arial"/>
        </w:rPr>
      </w:pPr>
      <w:bookmarkStart w:id="8" w:name="Absender"/>
      <w:bookmarkEnd w:id="8"/>
      <w:r>
        <w:rPr>
          <w:rFonts w:ascii="Arial" w:hAnsi="Arial" w:cs="Arial"/>
        </w:rPr>
        <w:t>E</w:t>
      </w:r>
      <w:r w:rsidR="00AB3286" w:rsidRPr="00EC558E">
        <w:rPr>
          <w:rFonts w:ascii="Arial" w:hAnsi="Arial" w:cs="Arial"/>
        </w:rPr>
        <w:t xml:space="preserve">uer </w:t>
      </w:r>
      <w:r w:rsidR="003663F3">
        <w:rPr>
          <w:rFonts w:ascii="Arial" w:hAnsi="Arial" w:cs="Arial"/>
        </w:rPr>
        <w:t>Pierre Mai</w:t>
      </w:r>
    </w:p>
    <w:p w14:paraId="394FF70B" w14:textId="77CCB5B0" w:rsidR="009400A4" w:rsidRPr="00EC558E" w:rsidRDefault="00EC558E">
      <w:pPr>
        <w:pStyle w:val="Unterschrift"/>
        <w:rPr>
          <w:sz w:val="16"/>
          <w:szCs w:val="16"/>
        </w:rPr>
      </w:pPr>
      <w:r w:rsidRPr="00EC558E">
        <w:rPr>
          <w:rFonts w:ascii="Arial" w:hAnsi="Arial" w:cs="Arial"/>
          <w:sz w:val="16"/>
          <w:szCs w:val="16"/>
        </w:rPr>
        <w:t>[2. Vorstand von SOLARIS-RMB e.V.]</w:t>
      </w:r>
      <w:r w:rsidR="00690060" w:rsidRPr="00EC558E">
        <w:rPr>
          <w:sz w:val="16"/>
          <w:szCs w:val="16"/>
        </w:rPr>
        <w:tab/>
      </w:r>
    </w:p>
    <w:sectPr w:rsidR="009400A4" w:rsidRPr="00EC558E">
      <w:headerReference w:type="default" r:id="rId8"/>
      <w:headerReference w:type="first" r:id="rId9"/>
      <w:footerReference w:type="first" r:id="rId10"/>
      <w:pgSz w:w="11907" w:h="16840" w:code="9"/>
      <w:pgMar w:top="1548" w:right="1134" w:bottom="1134" w:left="1304" w:header="720" w:footer="80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CFFBD" w14:textId="77777777" w:rsidR="008E082B" w:rsidRDefault="008E082B">
      <w:r>
        <w:separator/>
      </w:r>
    </w:p>
  </w:endnote>
  <w:endnote w:type="continuationSeparator" w:id="0">
    <w:p w14:paraId="6156AB78" w14:textId="77777777" w:rsidR="008E082B" w:rsidRDefault="008E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45 Light">
    <w:altName w:val="Arial Narrow"/>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2E52" w14:textId="77777777" w:rsidR="00690060" w:rsidRDefault="00077C30" w:rsidP="006E405A">
    <w:pPr>
      <w:pStyle w:val="Fu"/>
      <w:framePr w:w="9859" w:h="500" w:hRule="exact" w:hSpace="0" w:vSpace="352" w:wrap="notBeside" w:vAnchor="text" w:x="1528" w:y="72"/>
      <w:jc w:val="right"/>
    </w:pPr>
    <w:r>
      <w:t>Solaris RMB e.V.</w:t>
    </w:r>
  </w:p>
  <w:p w14:paraId="3BF8AD59" w14:textId="77777777" w:rsidR="006E405A" w:rsidRDefault="006B6F34" w:rsidP="006E405A">
    <w:pPr>
      <w:pStyle w:val="Fu"/>
      <w:framePr w:w="9859" w:h="500" w:hRule="exact" w:hSpace="0" w:vSpace="352" w:wrap="notBeside" w:vAnchor="text" w:x="1528" w:y="72"/>
      <w:jc w:val="right"/>
    </w:pPr>
    <w:r>
      <w:t>Sitz: Neustadt/Weinstraße</w:t>
    </w:r>
    <w:r w:rsidR="006E405A">
      <w:t>, Konrad-Adenauer-Straße 33, 67376 Harthausen</w:t>
    </w:r>
  </w:p>
  <w:p w14:paraId="4E1EF397" w14:textId="77777777" w:rsidR="00077C30" w:rsidRDefault="006B6F34" w:rsidP="006E405A">
    <w:pPr>
      <w:pStyle w:val="Fu"/>
      <w:framePr w:w="9859" w:h="500" w:hRule="exact" w:hSpace="0" w:vSpace="352" w:wrap="notBeside" w:vAnchor="text" w:x="1528" w:y="72"/>
      <w:jc w:val="right"/>
    </w:pPr>
    <w:r>
      <w:t>Vorstand: Thomas Schmid, Pierre Mai, Oliver Seltmann Registergericht Amtsgericht Ludwigshafen am Rhein, VR 81345</w:t>
    </w:r>
  </w:p>
  <w:p w14:paraId="1473D3E8" w14:textId="77777777" w:rsidR="00690060" w:rsidRDefault="00690060">
    <w:pPr>
      <w:pStyle w:val="Fu"/>
      <w:framePr w:w="6237" w:hSpace="0" w:vSpace="352" w:wrap="notBeside" w:vAnchor="text" w:hAnchor="text" w:x="1" w:y="1"/>
    </w:pPr>
  </w:p>
  <w:p w14:paraId="3A951BE9" w14:textId="77777777" w:rsidR="00690060" w:rsidRDefault="00690060">
    <w:pPr>
      <w:pStyle w:val="Fu"/>
      <w:framePr w:w="6237" w:hSpace="0" w:vSpace="352" w:wrap="notBeside" w:vAnchor="text" w:hAnchor="text" w:x="1" w:y="1"/>
    </w:pPr>
  </w:p>
  <w:p w14:paraId="055C8F11" w14:textId="77777777" w:rsidR="00690060" w:rsidRDefault="00690060">
    <w:pPr>
      <w:pStyle w:val="Fu"/>
      <w:framePr w:w="6237" w:hSpace="0" w:vSpace="352" w:wrap="notBeside" w:vAnchor="text" w:hAnchor="text" w:x="1" w:y="1"/>
    </w:pPr>
  </w:p>
  <w:p w14:paraId="4AE93559" w14:textId="77777777" w:rsidR="00690060" w:rsidRDefault="00690060">
    <w:pPr>
      <w:pStyle w:val="Fu"/>
      <w:framePr w:w="6237" w:hSpace="0" w:vSpace="352" w:wrap="notBeside" w:vAnchor="text" w:hAnchor="text" w:x="1" w:y="1"/>
    </w:pPr>
  </w:p>
  <w:p w14:paraId="6FB07DAE" w14:textId="77777777" w:rsidR="00690060" w:rsidRDefault="00690060">
    <w:pPr>
      <w:pStyle w:val="Fu"/>
      <w:framePr w:w="6237" w:hSpace="0" w:vSpace="352" w:wrap="notBeside" w:vAnchor="text" w:hAnchor="text" w:x="1" w:y="1"/>
    </w:pPr>
    <w:bookmarkStart w:id="15" w:name="HGFText"/>
    <w:bookmarkEnd w:id="15"/>
  </w:p>
  <w:p w14:paraId="60D2810F" w14:textId="77777777" w:rsidR="00690060" w:rsidRDefault="00690060">
    <w:pPr>
      <w:pStyle w:val="DateiName"/>
      <w:framePr w:wrap="around"/>
    </w:pPr>
    <w:bookmarkStart w:id="16" w:name="DateiName"/>
    <w:bookmarkEnd w:id="16"/>
  </w:p>
  <w:p w14:paraId="06ADF83D" w14:textId="77777777" w:rsidR="00690060" w:rsidRDefault="00690060" w:rsidP="009400A4">
    <w:pPr>
      <w:pStyle w:val="Fuzeile"/>
      <w:spacing w:after="170"/>
      <w:rPr>
        <w:sz w:val="18"/>
      </w:rPr>
    </w:pPr>
    <w:bookmarkStart w:id="17" w:name="Zertifizierung"/>
    <w:bookmarkStart w:id="18" w:name="FussDruck"/>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53CEF" w14:textId="77777777" w:rsidR="008E082B" w:rsidRDefault="008E082B">
      <w:r>
        <w:separator/>
      </w:r>
    </w:p>
  </w:footnote>
  <w:footnote w:type="continuationSeparator" w:id="0">
    <w:p w14:paraId="137D51D7" w14:textId="77777777" w:rsidR="008E082B" w:rsidRDefault="008E0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775A" w14:textId="77777777" w:rsidR="00690060" w:rsidRDefault="00690060">
    <w:pPr>
      <w:pStyle w:val="Kopfzeile"/>
    </w:pPr>
  </w:p>
  <w:p w14:paraId="02177C7C" w14:textId="77777777" w:rsidR="00690060" w:rsidRDefault="00690060">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BB2B" w14:textId="77777777" w:rsidR="00690060" w:rsidRDefault="005F30C7">
    <w:pPr>
      <w:pStyle w:val="KopfText"/>
      <w:framePr w:wrap="around"/>
    </w:pPr>
    <w:r>
      <w:t>Unser</w:t>
    </w:r>
    <w:r w:rsidR="009400A4">
      <w:t xml:space="preserve"> Zeichen</w:t>
    </w:r>
  </w:p>
  <w:p w14:paraId="0B7D294E" w14:textId="77777777" w:rsidR="00690060" w:rsidRDefault="005F30C7">
    <w:pPr>
      <w:pStyle w:val="KopfText"/>
      <w:framePr w:wrap="around"/>
    </w:pPr>
    <w:r>
      <w:t>Unser</w:t>
    </w:r>
    <w:r w:rsidR="009400A4">
      <w:t xml:space="preserve"> Schreiben</w:t>
    </w:r>
  </w:p>
  <w:p w14:paraId="5BA65027" w14:textId="77777777" w:rsidR="00690060" w:rsidRDefault="009400A4">
    <w:pPr>
      <w:pStyle w:val="KopfText"/>
      <w:framePr w:wrap="around"/>
    </w:pPr>
    <w:r>
      <w:t>Unser Zeichen</w:t>
    </w:r>
  </w:p>
  <w:p w14:paraId="165DD890" w14:textId="77777777" w:rsidR="00690060" w:rsidRDefault="00690060">
    <w:pPr>
      <w:pStyle w:val="KopfText"/>
      <w:framePr w:wrap="around"/>
    </w:pPr>
  </w:p>
  <w:p w14:paraId="2949D179" w14:textId="77777777" w:rsidR="00690060" w:rsidRDefault="005F30C7">
    <w:pPr>
      <w:pStyle w:val="KopfText"/>
      <w:framePr w:wrap="around"/>
    </w:pPr>
    <w:r>
      <w:t>Dein</w:t>
    </w:r>
    <w:r w:rsidR="009400A4">
      <w:t xml:space="preserve"> Gesprächspartner</w:t>
    </w:r>
  </w:p>
  <w:p w14:paraId="0FF5DB89" w14:textId="77777777" w:rsidR="00690060" w:rsidRDefault="009400A4">
    <w:pPr>
      <w:pStyle w:val="KopfText"/>
      <w:framePr w:wrap="around"/>
    </w:pPr>
    <w:r>
      <w:t xml:space="preserve">Telefon </w:t>
    </w:r>
  </w:p>
  <w:p w14:paraId="65F3E2AB" w14:textId="77777777" w:rsidR="00690060" w:rsidRDefault="009400A4">
    <w:pPr>
      <w:pStyle w:val="KopfText"/>
      <w:framePr w:wrap="around"/>
    </w:pPr>
    <w:r>
      <w:t>E-Mail</w:t>
    </w:r>
  </w:p>
  <w:p w14:paraId="584BBA66" w14:textId="77777777" w:rsidR="005F30C7" w:rsidRDefault="005F30C7">
    <w:pPr>
      <w:pStyle w:val="KopfText"/>
      <w:framePr w:wrap="around"/>
    </w:pPr>
  </w:p>
  <w:p w14:paraId="6C3AB3B1" w14:textId="77777777" w:rsidR="00690060" w:rsidRDefault="005F30C7">
    <w:pPr>
      <w:pStyle w:val="KopfText"/>
      <w:framePr w:wrap="around"/>
    </w:pPr>
    <w:r>
      <w:t>Datum</w:t>
    </w:r>
  </w:p>
  <w:p w14:paraId="230C88EF" w14:textId="77777777" w:rsidR="00690060" w:rsidRPr="00EC558E" w:rsidRDefault="00AB3286">
    <w:pPr>
      <w:pStyle w:val="Institut"/>
      <w:framePr w:wrap="notBeside"/>
      <w:rPr>
        <w:rFonts w:ascii="Arial" w:hAnsi="Arial" w:cs="Arial"/>
        <w:b/>
        <w:sz w:val="18"/>
        <w:szCs w:val="18"/>
      </w:rPr>
    </w:pPr>
    <w:bookmarkStart w:id="9" w:name="DLR"/>
    <w:bookmarkStart w:id="10" w:name="Institut"/>
    <w:bookmarkEnd w:id="9"/>
    <w:bookmarkEnd w:id="10"/>
    <w:r w:rsidRPr="00EC558E">
      <w:rPr>
        <w:rFonts w:ascii="Arial" w:hAnsi="Arial" w:cs="Arial"/>
        <w:b/>
        <w:sz w:val="18"/>
        <w:szCs w:val="18"/>
      </w:rPr>
      <w:t>SOLARIS-RMB e.V.</w:t>
    </w:r>
  </w:p>
  <w:p w14:paraId="32EE0793" w14:textId="77777777" w:rsidR="00AB3286" w:rsidRPr="00EC558E" w:rsidRDefault="00AB3286">
    <w:pPr>
      <w:pStyle w:val="Institut"/>
      <w:framePr w:wrap="notBeside"/>
      <w:rPr>
        <w:rFonts w:ascii="Arial" w:hAnsi="Arial" w:cs="Arial"/>
        <w:b/>
        <w:sz w:val="18"/>
        <w:szCs w:val="18"/>
      </w:rPr>
    </w:pPr>
    <w:r w:rsidRPr="00EC558E">
      <w:rPr>
        <w:rFonts w:ascii="Arial" w:hAnsi="Arial" w:cs="Arial"/>
        <w:b/>
        <w:sz w:val="18"/>
        <w:szCs w:val="18"/>
      </w:rPr>
      <w:t>Der Vorstand</w:t>
    </w:r>
  </w:p>
  <w:p w14:paraId="70A56891" w14:textId="77777777" w:rsidR="00690060" w:rsidRPr="00EC558E" w:rsidRDefault="00690060">
    <w:pPr>
      <w:pStyle w:val="Institut"/>
      <w:framePr w:wrap="notBeside"/>
      <w:rPr>
        <w:rFonts w:ascii="Arial" w:hAnsi="Arial" w:cs="Arial"/>
        <w:b/>
        <w:sz w:val="18"/>
        <w:szCs w:val="18"/>
      </w:rPr>
    </w:pPr>
  </w:p>
  <w:p w14:paraId="14A97E89" w14:textId="4183C767" w:rsidR="00690060" w:rsidRDefault="008D362B">
    <w:pPr>
      <w:pStyle w:val="Kopfzeile"/>
      <w:spacing w:after="5400" w:line="200" w:lineRule="atLeast"/>
      <w:jc w:val="center"/>
    </w:pPr>
    <w:r>
      <w:drawing>
        <wp:anchor distT="0" distB="0" distL="114300" distR="114300" simplePos="0" relativeHeight="251657728" behindDoc="1" locked="0" layoutInCell="1" allowOverlap="1" wp14:anchorId="2CBB0052" wp14:editId="4AFC0620">
          <wp:simplePos x="0" y="0"/>
          <wp:positionH relativeFrom="column">
            <wp:posOffset>3452495</wp:posOffset>
          </wp:positionH>
          <wp:positionV relativeFrom="paragraph">
            <wp:posOffset>2540</wp:posOffset>
          </wp:positionV>
          <wp:extent cx="2538095" cy="1193165"/>
          <wp:effectExtent l="0" t="0" r="0" b="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095" cy="119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80AFC" w14:textId="77777777" w:rsidR="00690060" w:rsidRDefault="00690060">
    <w:pPr>
      <w:pStyle w:val="Kopfzeile"/>
      <w:framePr w:wrap="around" w:vAnchor="page" w:hAnchor="page" w:x="511" w:y="5580"/>
      <w:spacing w:line="200" w:lineRule="atLeast"/>
      <w:rPr>
        <w:sz w:val="28"/>
      </w:rPr>
    </w:pPr>
    <w:bookmarkStart w:id="11" w:name="FalzOben"/>
    <w:bookmarkEnd w:id="11"/>
    <w:r>
      <w:rPr>
        <w:spacing w:val="-4"/>
        <w:sz w:val="16"/>
        <w:vertAlign w:val="superscript"/>
      </w:rPr>
      <w:t>___</w:t>
    </w:r>
  </w:p>
  <w:p w14:paraId="437A4EBF" w14:textId="77777777" w:rsidR="00690060" w:rsidRPr="00EC558E" w:rsidRDefault="003663F3">
    <w:pPr>
      <w:pStyle w:val="AbsAdresse"/>
      <w:framePr w:wrap="auto"/>
      <w:rPr>
        <w:rFonts w:ascii="Arial" w:hAnsi="Arial" w:cs="Arial"/>
      </w:rPr>
    </w:pPr>
    <w:r>
      <w:rPr>
        <w:rFonts w:ascii="Arial" w:hAnsi="Arial" w:cs="Arial"/>
      </w:rPr>
      <w:t>Pierre Mai, Berliner Straße 20, 30938 Burgwedel</w:t>
    </w:r>
  </w:p>
  <w:p w14:paraId="462BD020" w14:textId="77777777" w:rsidR="00690060" w:rsidRDefault="00690060">
    <w:pPr>
      <w:pStyle w:val="Bereich"/>
      <w:framePr w:wrap="notBeside"/>
    </w:pPr>
    <w:bookmarkStart w:id="12" w:name="Bereich"/>
    <w:bookmarkEnd w:id="12"/>
  </w:p>
  <w:p w14:paraId="19DC3431" w14:textId="77777777" w:rsidR="00690060" w:rsidRDefault="00690060">
    <w:pPr>
      <w:pStyle w:val="Bereich"/>
      <w:framePr w:wrap="notBeside"/>
    </w:pPr>
  </w:p>
  <w:p w14:paraId="2FCB0A1A" w14:textId="77777777" w:rsidR="00690060" w:rsidRDefault="00690060">
    <w:pPr>
      <w:pStyle w:val="Bereich"/>
      <w:framePr w:wrap="notBeside"/>
    </w:pPr>
  </w:p>
  <w:p w14:paraId="1B4F5A2B" w14:textId="77777777" w:rsidR="00690060" w:rsidRDefault="00690060">
    <w:pPr>
      <w:pStyle w:val="Kopfzeile"/>
      <w:framePr w:wrap="around" w:vAnchor="page" w:hAnchor="page" w:x="511" w:y="11534"/>
      <w:spacing w:line="200" w:lineRule="atLeast"/>
      <w:rPr>
        <w:sz w:val="28"/>
      </w:rPr>
    </w:pPr>
    <w:bookmarkStart w:id="13" w:name="FalzUnten"/>
    <w:bookmarkEnd w:id="13"/>
    <w:r>
      <w:rPr>
        <w:spacing w:val="-4"/>
        <w:sz w:val="16"/>
        <w:vertAlign w:val="superscript"/>
      </w:rPr>
      <w:t>___</w:t>
    </w:r>
  </w:p>
  <w:p w14:paraId="4E42EB7A" w14:textId="77777777" w:rsidR="00690060" w:rsidRDefault="00690060">
    <w:pPr>
      <w:pStyle w:val="Kopfzeile"/>
      <w:framePr w:wrap="around" w:vAnchor="page" w:hAnchor="page" w:x="398" w:y="8330"/>
      <w:spacing w:line="200" w:lineRule="atLeast"/>
      <w:rPr>
        <w:sz w:val="28"/>
      </w:rPr>
    </w:pPr>
    <w:bookmarkStart w:id="14" w:name="FalzMitte"/>
    <w:bookmarkEnd w:id="14"/>
    <w:r>
      <w:rPr>
        <w:spacing w:val="-4"/>
        <w:sz w:val="16"/>
        <w:vertAlign w:val="superscript"/>
      </w:rPr>
      <w:t>__</w:t>
    </w:r>
  </w:p>
  <w:p w14:paraId="78508893" w14:textId="77777777" w:rsidR="00690060" w:rsidRDefault="006900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de-DE" w:vendorID="64" w:dllVersion="6" w:nlCheck="1" w:checkStyle="1"/>
  <w:activeWritingStyle w:appName="MSWord" w:lang="de-D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86"/>
    <w:rsid w:val="0001620C"/>
    <w:rsid w:val="00077C30"/>
    <w:rsid w:val="00247BCE"/>
    <w:rsid w:val="002A461C"/>
    <w:rsid w:val="002B335A"/>
    <w:rsid w:val="00354D3F"/>
    <w:rsid w:val="003663F3"/>
    <w:rsid w:val="003B20BF"/>
    <w:rsid w:val="003F7E9F"/>
    <w:rsid w:val="00403D43"/>
    <w:rsid w:val="00451FF9"/>
    <w:rsid w:val="004E3B79"/>
    <w:rsid w:val="005F30C7"/>
    <w:rsid w:val="00627EA6"/>
    <w:rsid w:val="00665B22"/>
    <w:rsid w:val="00690060"/>
    <w:rsid w:val="006B6F34"/>
    <w:rsid w:val="006E405A"/>
    <w:rsid w:val="00700517"/>
    <w:rsid w:val="00727650"/>
    <w:rsid w:val="00850701"/>
    <w:rsid w:val="008934EF"/>
    <w:rsid w:val="008D362B"/>
    <w:rsid w:val="008E082B"/>
    <w:rsid w:val="00920719"/>
    <w:rsid w:val="009400A4"/>
    <w:rsid w:val="009801BC"/>
    <w:rsid w:val="00A87D44"/>
    <w:rsid w:val="00AB3286"/>
    <w:rsid w:val="00C80578"/>
    <w:rsid w:val="00C860B1"/>
    <w:rsid w:val="00DF3F62"/>
    <w:rsid w:val="00E24B4D"/>
    <w:rsid w:val="00EC558E"/>
    <w:rsid w:val="00F021C5"/>
    <w:rsid w:val="00F77A46"/>
    <w:rsid w:val="00FD4A89"/>
    <w:rsid w:val="00FD6D3D"/>
    <w:rsid w:val="00FD78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61B14"/>
  <w15:chartTrackingRefBased/>
  <w15:docId w15:val="{4D19D6BD-D0CC-4ED4-8807-8B7000E8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400A4"/>
    <w:rPr>
      <w:rFonts w:ascii="Frutiger 45 Light" w:hAnsi="Frutiger 45 Light"/>
      <w:sz w:val="22"/>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berschrift1"/>
    <w:next w:val="Standard"/>
    <w:qFormat/>
    <w:pPr>
      <w:outlineLvl w:val="1"/>
    </w:pPr>
    <w:rPr>
      <w:i/>
      <w:sz w:val="24"/>
    </w:rPr>
  </w:style>
  <w:style w:type="paragraph" w:styleId="berschrift3">
    <w:name w:val="heading 3"/>
    <w:basedOn w:val="berschrift1"/>
    <w:next w:val="Standard"/>
    <w:qFormat/>
    <w:pPr>
      <w:outlineLvl w:val="2"/>
    </w:pPr>
    <w:rPr>
      <w:sz w:val="24"/>
    </w:rPr>
  </w:style>
  <w:style w:type="paragraph" w:styleId="berschrift4">
    <w:name w:val="heading 4"/>
    <w:basedOn w:val="berschrift1"/>
    <w:next w:val="Standard"/>
    <w:qFormat/>
    <w:pPr>
      <w:outlineLvl w:val="3"/>
    </w:pPr>
    <w:rPr>
      <w:sz w:val="22"/>
    </w:rPr>
  </w:style>
  <w:style w:type="paragraph" w:styleId="berschrift5">
    <w:name w:val="heading 5"/>
    <w:basedOn w:val="berschrift4"/>
    <w:next w:val="Standard"/>
    <w:qFormat/>
    <w:pPr>
      <w:outlineLvl w:val="4"/>
    </w:p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Pr>
      <w:sz w:val="20"/>
    </w:rPr>
  </w:style>
  <w:style w:type="paragraph" w:styleId="Kopfzeile">
    <w:name w:val="header"/>
    <w:basedOn w:val="Standard"/>
    <w:pPr>
      <w:widowControl w:val="0"/>
      <w:spacing w:line="240" w:lineRule="exact"/>
    </w:pPr>
    <w:rPr>
      <w:noProof/>
    </w:rPr>
  </w:style>
  <w:style w:type="character" w:styleId="Seitenzahl">
    <w:name w:val="page number"/>
    <w:basedOn w:val="Absatz-Standardschriftart"/>
  </w:style>
  <w:style w:type="paragraph" w:customStyle="1" w:styleId="Postvermerk">
    <w:name w:val="Postvermerk"/>
    <w:basedOn w:val="Anschrift"/>
    <w:next w:val="Anschrift"/>
    <w:pPr>
      <w:framePr w:wrap="notBeside"/>
      <w:spacing w:after="80" w:line="240" w:lineRule="auto"/>
    </w:pPr>
    <w:rPr>
      <w:b/>
      <w:sz w:val="18"/>
    </w:rPr>
  </w:style>
  <w:style w:type="paragraph" w:customStyle="1" w:styleId="Anschrift">
    <w:name w:val="Anschrift"/>
    <w:basedOn w:val="Standard"/>
    <w:pPr>
      <w:framePr w:w="4990" w:h="2211" w:vSpace="567" w:wrap="notBeside" w:vAnchor="page" w:hAnchor="page" w:x="1305" w:y="2893"/>
      <w:overflowPunct w:val="0"/>
      <w:autoSpaceDE w:val="0"/>
      <w:autoSpaceDN w:val="0"/>
      <w:adjustRightInd w:val="0"/>
      <w:spacing w:line="240" w:lineRule="exact"/>
      <w:textAlignment w:val="baseline"/>
    </w:pPr>
    <w:rPr>
      <w:noProof/>
      <w:szCs w:val="22"/>
    </w:rPr>
  </w:style>
  <w:style w:type="paragraph" w:customStyle="1" w:styleId="Betreff">
    <w:name w:val="Betreff"/>
    <w:basedOn w:val="Standard"/>
    <w:rPr>
      <w:b/>
    </w:rPr>
  </w:style>
  <w:style w:type="paragraph" w:customStyle="1" w:styleId="Land">
    <w:name w:val="Land"/>
    <w:basedOn w:val="Anschrift"/>
    <w:next w:val="Anschrift"/>
    <w:pPr>
      <w:framePr w:wrap="notBeside"/>
      <w:widowControl w:val="0"/>
      <w:overflowPunct/>
      <w:autoSpaceDE/>
      <w:autoSpaceDN/>
      <w:adjustRightInd/>
      <w:spacing w:before="120"/>
      <w:textAlignment w:val="auto"/>
    </w:pPr>
    <w:rPr>
      <w:szCs w:val="20"/>
    </w:rPr>
  </w:style>
  <w:style w:type="paragraph" w:customStyle="1" w:styleId="KopfWert">
    <w:name w:val="KopfWert"/>
    <w:basedOn w:val="Kopfzeile"/>
    <w:pPr>
      <w:framePr w:w="3062" w:hSpace="142" w:vSpace="142" w:wrap="around" w:vAnchor="page" w:hAnchor="page" w:x="8790" w:y="3159"/>
    </w:pPr>
  </w:style>
  <w:style w:type="paragraph" w:styleId="Anrede">
    <w:name w:val="Salutation"/>
    <w:basedOn w:val="Standard"/>
  </w:style>
  <w:style w:type="paragraph" w:customStyle="1" w:styleId="AbsOrgEinheit">
    <w:name w:val="AbsOrgEinheit"/>
    <w:basedOn w:val="Kopfzeile"/>
    <w:pPr>
      <w:framePr w:w="4990" w:wrap="auto" w:vAnchor="page" w:hAnchor="page" w:x="1305" w:y="2439"/>
      <w:tabs>
        <w:tab w:val="left" w:pos="454"/>
      </w:tabs>
    </w:pPr>
    <w:rPr>
      <w:sz w:val="18"/>
    </w:rPr>
  </w:style>
  <w:style w:type="paragraph" w:customStyle="1" w:styleId="AnschriftAbstand">
    <w:name w:val="AnschriftAbstand"/>
    <w:basedOn w:val="Anschrift"/>
    <w:next w:val="Standard"/>
    <w:pPr>
      <w:framePr w:wrap="notBeside"/>
      <w:widowControl w:val="0"/>
      <w:overflowPunct/>
      <w:autoSpaceDE/>
      <w:autoSpaceDN/>
      <w:adjustRightInd/>
      <w:spacing w:line="240" w:lineRule="auto"/>
      <w:textAlignment w:val="auto"/>
    </w:pPr>
    <w:rPr>
      <w:sz w:val="8"/>
      <w:szCs w:val="8"/>
    </w:rPr>
  </w:style>
  <w:style w:type="paragraph" w:customStyle="1" w:styleId="Bereich">
    <w:name w:val="Bereich"/>
    <w:basedOn w:val="Kopfzeile"/>
    <w:pPr>
      <w:framePr w:w="2835" w:wrap="notBeside" w:vAnchor="page" w:hAnchor="page" w:x="5728" w:y="2439"/>
      <w:jc w:val="right"/>
    </w:pPr>
    <w:rPr>
      <w:sz w:val="20"/>
    </w:rPr>
  </w:style>
  <w:style w:type="paragraph" w:customStyle="1" w:styleId="Institut">
    <w:name w:val="Institut"/>
    <w:basedOn w:val="Kopfzeile"/>
    <w:pPr>
      <w:framePr w:w="3062" w:wrap="notBeside" w:vAnchor="page" w:hAnchor="page" w:x="8790" w:y="2439"/>
    </w:pPr>
    <w:rPr>
      <w:sz w:val="20"/>
    </w:rPr>
  </w:style>
  <w:style w:type="paragraph" w:customStyle="1" w:styleId="DLR">
    <w:name w:val="DLR"/>
    <w:pPr>
      <w:framePr w:w="3062" w:wrap="notBeside" w:vAnchor="page" w:hAnchor="page" w:x="1305" w:y="1419"/>
      <w:widowControl w:val="0"/>
      <w:spacing w:line="240" w:lineRule="exact"/>
    </w:pPr>
    <w:rPr>
      <w:rFonts w:ascii="Frutiger 45 Light" w:hAnsi="Frutiger 45 Light"/>
      <w:b/>
      <w:noProof/>
      <w:sz w:val="22"/>
    </w:rPr>
  </w:style>
  <w:style w:type="paragraph" w:customStyle="1" w:styleId="Fu">
    <w:name w:val="Fuß"/>
    <w:basedOn w:val="Standard"/>
    <w:pPr>
      <w:framePr w:w="2608" w:hSpace="142" w:wrap="notBeside" w:vAnchor="page" w:hAnchor="page" w:x="8733" w:y="15537"/>
      <w:spacing w:line="140" w:lineRule="exact"/>
    </w:pPr>
    <w:rPr>
      <w:noProof/>
      <w:sz w:val="14"/>
    </w:rPr>
  </w:style>
  <w:style w:type="paragraph" w:customStyle="1" w:styleId="DLRAusland">
    <w:name w:val="DLR_Ausland"/>
    <w:pPr>
      <w:framePr w:w="2495" w:wrap="notBeside" w:vAnchor="page" w:hAnchor="page" w:x="4594" w:y="1362"/>
      <w:widowControl w:val="0"/>
      <w:spacing w:line="240" w:lineRule="exact"/>
    </w:pPr>
    <w:rPr>
      <w:rFonts w:ascii="Frutiger 45 Light" w:hAnsi="Frutiger 45 Light"/>
      <w:noProof/>
      <w:sz w:val="22"/>
    </w:rPr>
  </w:style>
  <w:style w:type="paragraph" w:customStyle="1" w:styleId="UnserZeichen">
    <w:name w:val="Unser Zeichen"/>
    <w:basedOn w:val="KopfWert"/>
    <w:pPr>
      <w:framePr w:vSpace="425" w:wrap="notBeside"/>
    </w:pPr>
  </w:style>
  <w:style w:type="paragraph" w:customStyle="1" w:styleId="Telefax">
    <w:name w:val="Telefax"/>
    <w:basedOn w:val="KopfWert"/>
    <w:pPr>
      <w:framePr w:vSpace="425" w:wrap="notBeside"/>
    </w:pPr>
  </w:style>
  <w:style w:type="paragraph" w:customStyle="1" w:styleId="DateiName">
    <w:name w:val="DateiName"/>
    <w:basedOn w:val="Standard"/>
    <w:pPr>
      <w:framePr w:w="164" w:h="5670" w:hSpace="181" w:vSpace="142" w:wrap="around" w:vAnchor="page" w:hAnchor="page" w:x="568" w:y="10377" w:anchorLock="1"/>
      <w:shd w:val="solid" w:color="FFFFFF" w:fill="FFFFFF"/>
      <w:textDirection w:val="btLr"/>
    </w:pPr>
    <w:rPr>
      <w:sz w:val="14"/>
    </w:rPr>
  </w:style>
  <w:style w:type="paragraph" w:customStyle="1" w:styleId="KopfText">
    <w:name w:val="KopfText"/>
    <w:basedOn w:val="Kopfzeile"/>
    <w:pPr>
      <w:framePr w:w="2835" w:hSpace="142" w:vSpace="142" w:wrap="around" w:vAnchor="page" w:hAnchor="page" w:x="5728" w:y="3159"/>
      <w:jc w:val="right"/>
    </w:pPr>
    <w:rPr>
      <w:sz w:val="18"/>
    </w:rPr>
  </w:style>
  <w:style w:type="paragraph" w:styleId="Untertitel">
    <w:name w:val="Subtitle"/>
    <w:basedOn w:val="Titel"/>
    <w:qFormat/>
    <w:rPr>
      <w:i/>
      <w:sz w:val="28"/>
    </w:rPr>
  </w:style>
  <w:style w:type="paragraph" w:styleId="Titel">
    <w:name w:val="Title"/>
    <w:basedOn w:val="Standard"/>
    <w:qFormat/>
    <w:pPr>
      <w:spacing w:before="240" w:after="60"/>
      <w:jc w:val="center"/>
    </w:pPr>
    <w:rPr>
      <w:b/>
      <w:kern w:val="28"/>
      <w:sz w:val="32"/>
    </w:rPr>
  </w:style>
  <w:style w:type="paragraph" w:customStyle="1" w:styleId="Ort">
    <w:name w:val="Ort"/>
    <w:basedOn w:val="Anschrift"/>
    <w:next w:val="Anschrift"/>
    <w:pPr>
      <w:framePr w:wrap="notBeside"/>
      <w:widowControl w:val="0"/>
      <w:overflowPunct/>
      <w:autoSpaceDE/>
      <w:autoSpaceDN/>
      <w:adjustRightInd/>
      <w:spacing w:before="120"/>
      <w:textAlignment w:val="auto"/>
    </w:pPr>
    <w:rPr>
      <w:szCs w:val="20"/>
    </w:rPr>
  </w:style>
  <w:style w:type="paragraph" w:styleId="Gruformel">
    <w:name w:val="Closing"/>
    <w:basedOn w:val="Standard"/>
  </w:style>
  <w:style w:type="paragraph" w:styleId="Unterschrift">
    <w:name w:val="Signature"/>
    <w:basedOn w:val="Standard"/>
    <w:pPr>
      <w:tabs>
        <w:tab w:val="right" w:pos="7938"/>
      </w:tabs>
    </w:pPr>
    <w:rPr>
      <w:noProof/>
    </w:rPr>
  </w:style>
  <w:style w:type="paragraph" w:customStyle="1" w:styleId="AbsAdresse">
    <w:name w:val="AbsAdresse"/>
    <w:basedOn w:val="Kopfzeile"/>
    <w:pPr>
      <w:framePr w:w="4990" w:wrap="auto" w:vAnchor="page" w:hAnchor="page" w:x="1305" w:y="2439"/>
      <w:tabs>
        <w:tab w:val="left" w:pos="454"/>
      </w:tabs>
      <w:spacing w:line="180" w:lineRule="exact"/>
    </w:pPr>
    <w:rPr>
      <w:sz w:val="14"/>
    </w:rPr>
  </w:style>
  <w:style w:type="character" w:customStyle="1" w:styleId="hp1">
    <w:name w:val="hp1"/>
    <w:rsid w:val="009400A4"/>
    <w:rPr>
      <w:i/>
      <w:lang w:val="de-DE"/>
    </w:rPr>
  </w:style>
  <w:style w:type="character" w:customStyle="1" w:styleId="hp2">
    <w:name w:val="hp2"/>
    <w:rsid w:val="009400A4"/>
    <w:rPr>
      <w:b/>
      <w:lang w:val="de-DE"/>
    </w:rPr>
  </w:style>
  <w:style w:type="character" w:customStyle="1" w:styleId="hp3">
    <w:name w:val="hp3"/>
    <w:rsid w:val="009400A4"/>
    <w:rPr>
      <w:b/>
      <w:i/>
      <w:lang w:val="de-DE"/>
    </w:rPr>
  </w:style>
  <w:style w:type="paragraph" w:customStyle="1" w:styleId="MarkeMitte">
    <w:name w:val="Marke Mitte"/>
    <w:basedOn w:val="Kopfzeile"/>
    <w:pPr>
      <w:framePr w:wrap="around" w:vAnchor="page" w:hAnchor="page" w:x="285" w:y="8330"/>
      <w:widowControl/>
      <w:spacing w:line="200" w:lineRule="atLeast"/>
    </w:pPr>
    <w:rPr>
      <w:noProof w:val="0"/>
      <w:spacing w:val="-4"/>
      <w:sz w:val="16"/>
      <w:vertAlign w:val="superscript"/>
    </w:rPr>
  </w:style>
  <w:style w:type="paragraph" w:customStyle="1" w:styleId="MarkeOben">
    <w:name w:val="Marke Oben"/>
    <w:basedOn w:val="Kopfzeile"/>
    <w:pPr>
      <w:framePr w:wrap="around" w:vAnchor="page" w:hAnchor="page" w:x="511" w:y="5580"/>
      <w:widowControl/>
      <w:spacing w:line="200" w:lineRule="atLeast"/>
    </w:pPr>
    <w:rPr>
      <w:noProof w:val="0"/>
      <w:spacing w:val="-4"/>
      <w:sz w:val="16"/>
      <w:vertAlign w:val="superscript"/>
    </w:rPr>
  </w:style>
  <w:style w:type="paragraph" w:customStyle="1" w:styleId="MarkeUnten">
    <w:name w:val="Marke Unten"/>
    <w:basedOn w:val="Kopfzeile"/>
    <w:pPr>
      <w:framePr w:wrap="around" w:vAnchor="page" w:hAnchor="page" w:x="511" w:y="11534"/>
      <w:widowControl/>
      <w:spacing w:line="200" w:lineRule="atLeast"/>
    </w:pPr>
    <w:rPr>
      <w:noProof w:val="0"/>
      <w:spacing w:val="-4"/>
      <w:sz w:val="16"/>
      <w:vertAlign w:val="superscript"/>
    </w:rPr>
  </w:style>
  <w:style w:type="paragraph" w:customStyle="1" w:styleId="TelefaxNr">
    <w:name w:val="Telefax Nr"/>
    <w:basedOn w:val="Anschrift"/>
    <w:next w:val="TelefaxSeiten"/>
    <w:pPr>
      <w:framePr w:wrap="notBeside"/>
      <w:tabs>
        <w:tab w:val="left" w:pos="1276"/>
      </w:tabs>
      <w:spacing w:before="360"/>
    </w:pPr>
    <w:rPr>
      <w:b/>
    </w:rPr>
  </w:style>
  <w:style w:type="paragraph" w:customStyle="1" w:styleId="TelefaxSeiten">
    <w:name w:val="Telefax Seiten"/>
    <w:basedOn w:val="TelefaxNr"/>
    <w:next w:val="Anschrift"/>
    <w:pPr>
      <w:framePr w:wrap="notBeside"/>
      <w:spacing w:before="60"/>
    </w:pPr>
  </w:style>
  <w:style w:type="paragraph" w:customStyle="1" w:styleId="AnschriftAusland">
    <w:name w:val="AnschriftAusland"/>
    <w:basedOn w:val="Anschrift"/>
    <w:pPr>
      <w:framePr w:wrap="notBeside"/>
      <w:widowControl w:val="0"/>
      <w:overflowPunct/>
      <w:autoSpaceDE/>
      <w:autoSpaceDN/>
      <w:adjustRightInd/>
      <w:textAlignment w:val="auto"/>
    </w:pPr>
    <w:rPr>
      <w:caps/>
    </w:rPr>
  </w:style>
  <w:style w:type="paragraph" w:customStyle="1" w:styleId="E-Mail">
    <w:name w:val="E-Mail"/>
    <w:basedOn w:val="KopfWert"/>
    <w:pPr>
      <w:framePr w:wrap="around"/>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11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dlr\dlr_br_n.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1T12:22:28.164"/>
    </inkml:context>
    <inkml:brush xml:id="br0">
      <inkml:brushProperty name="width" value="0.05" units="cm"/>
      <inkml:brushProperty name="height" value="0.05" units="cm"/>
      <inkml:brushProperty name="color" value="#00A0D7"/>
    </inkml:brush>
  </inkml:definitions>
  <inkml:trace contextRef="#ctx0" brushRef="#br0">353 438 4401,'4'-15'11382,"0"21"-8330,0 12-3682,-1 16 935,-1 0-1,-1 0 1,-3 1 0,0-1-1,-2 0 1,-14 52 0,8-46-94,-21 54 1,24-78-544,0 0 0,-1 0 0,0 0-1,-2-1 1,-19 26 0,18-31-1364,1-2-669</inkml:trace>
  <inkml:trace contextRef="#ctx0" brushRef="#br0" timeOffset="646.89">39 634 3953,'-18'-52'8490,"14"44"-8049,1 0-1,0 0 1,0-1 0,1 0-1,0 1 1,-1-14-1,2 4-143,1 0-1,1 0 0,1 0 0,1 0 1,0 1-1,1-1 0,1 1 0,0 0 1,2 0-1,0 0 0,15-25 0,-8 21-235,0 0 0,2 1-1,1 1 1,0 1 0,1 1 0,1 0-1,36-24 1,-34 26-82,0 1-1,1 0 1,0 2 0,1 1-1,44-15 1,-58 24 4,0 0 0,0 0 1,0 1-1,0 0 0,0 0 1,1 1-1,-1 1 0,0 0 0,0 0 1,0 0-1,0 1 0,0 1 0,0-1 1,0 2-1,-1-1 0,0 1 1,1 0-1,-1 1 0,11 8 0,-12-8 52,1 1-1,-1 0 0,0 0 0,0 1 0,-1 0 0,0 0 0,0 1 0,-1 0 1,0 0-1,0 0 0,-1 0 0,0 1 0,0 0 0,-1 0 0,0 0 1,-1 0-1,3 16 0,-5-11 92,0 0 0,0 0 0,-1 1 0,-1-1 0,0-1 0,-1 1 0,-1 0 0,0-1 0,-1 1 0,0-1 0,-9 16 1,-15 24 112,-1-1 0,-3-1 1,-2-2-1,-2-2 0,-45 45 1,79-89-298,-41 34 353,43-36-412,-1 0 0,0 0 0,1 0 0,-1 0 0,0 0-1,0-1 1,0 1 0,0 0 0,1-1 0,-1 0 0,0 1 0,0-1-1,0 0 1,0 0 0,0 0 0,0 0 0,0 0 0,0 0 0,0-1-1,0 1 1,0-1 0,0 1 0,1-1 0,-4-1 0,-9-10-2689</inkml:trace>
  <inkml:trace contextRef="#ctx0" brushRef="#br0" timeOffset="1354.52">766 732 3697,'0'-11'9020,"4"19"-3633,-2 5-4854,0 8-2,0 1 0,-1-1 0,-2 1 0,0 0 0,-6 32 0,3-17-318,4-31-178,0-1 0,0 0 0,-1 1 1,1-1-1,-1 0 0,-3 7 0,4-11-68,0-1 0,0 0 0,0 0 0,0 0 0,0 0 0,0 0 0,0 0 0,0 1 0,0-1 0,0 0 0,0 0 0,-1 0 0,1 0 0,0 0 0,0 0 0,0 0 0,0 1 0,0-1 0,0 0 0,0 0 0,-1 0 0,1 0 0,0 0 0,0 0 0,0 0 0,0 0 0,0 0 0,-1 0 0,1 0 0,0 0 0,0 0 0,0 0-1,0 0 1,0 0 0,-1 0 0,1 0 0,0 0 0,0 0 0,0 0 0,0 0 0,0 0 0,-1 0 0,1 0 0,0 0 0,0-1 0,0 1 0,0 0 0,0 0 0,0 0 0,0 0 0,-1 0 0,1 0 0,0 0 0,0-1 0,0 1 0,0 0 0,0 0 0,0 0 0,0 0 0,0 0 0</inkml:trace>
  <inkml:trace contextRef="#ctx0" brushRef="#br0" timeOffset="2071.08">772 517 5121,'8'-4'9404,"1"-1"-6785,-6 3-2682,0 1 0,0-1 0,0 0 1,0 0-1,-1 0 0,1 0 0,0 0 0,-1 0 1,0-1-1,1 1 0,-1-1 0,0 0 1,3-5-1,-6 4 167,-4 8 321,-5 15 2,7-10-314,-3 22 13,27-81-388,-17 44-436</inkml:trace>
  <inkml:trace contextRef="#ctx0" brushRef="#br0" timeOffset="3065.93">1013 825 4681,'1'0'11872,"16"-1"-11228,-2 1-574,-1 0 1,0-1-1,1-1 0,-1 0 1,0-1-1,0 0 0,25-10 1,-32 10-50,0 0 0,0 0 1,0 0-1,-1-1 0,1 0 1,-1-1-1,0 1 0,0-1 1,-1 0-1,1-1 0,-1 1 1,0-1-1,-1 0 0,1-1 1,-1 1-1,0-1 1,3-7-1,-7 13-3,1 1 0,-1-1-1,1 0 1,-1 1 0,0-1 0,1 0 0,-1 0 0,0 1-1,1-1 1,-1 0 0,0 0 0,0 1 0,0-1-1,0 0 1,0 0 0,0 1 0,0-1 0,0 0 0,0 0-1,0 1 1,0-1 0,-1 0 0,1 0 0,0 1 0,0-1-1,-1 0 1,1 0 0,0 1 0,-1-1 0,1 0 0,-1 1-1,1-1 1,-1 1 0,1-1 0,-1 1 0,0-1 0,1 1-1,-1-1 1,0 1 0,1-1 0,-1 1 0,0 0-1,1-1 1,-1 1 0,0 0 0,0 0 0,1 0 0,-1-1-1,0 1 1,0 0 0,1 0 0,-1 0 0,0 0 0,0 0-1,0 0 1,1 1 0,-1-1 0,0 0 0,0 0 0,1 1-1,-1-1 1,0 0 0,0 1 0,-64 23 515,47-17-368,9-3-106,0 1 0,0 0 0,0 0 0,0 1 0,1 0 0,0 0 0,0 1 0,1 0 0,-1 0 0,2 1 0,-1-1 0,1 2 0,0-1 0,-5 12-1,7-14-56,0 0-1,1 1 1,0-1-1,1 1 0,0 0 1,0 0-1,0 0 1,1 0-1,-1 0 0,2 0 1,-1 1-1,1-1 0,0 0 1,1 0-1,0 0 1,0 1-1,0-1 0,1 0 1,0 0-1,1-1 0,2 8 1,-3-11-11,0 0 1,0-1-1,0 1 0,0-1 1,0 0-1,0 1 0,0-1 1,1 0-1,-1 0 1,1-1-1,0 1 0,-1 0 1,1-1-1,0 0 0,0 0 1,0 0-1,0 0 1,0 0-1,0 0 0,0-1 1,0 1-1,1-1 0,-1 0 1,5 0-1,2-1-338,0-1-1,0 1 1,0-2 0,-1 1-1,1-1 1,13-7 0,-1 0-2045</inkml:trace>
  <inkml:trace contextRef="#ctx0" brushRef="#br0" timeOffset="4391.04">1417 854 4865,'0'-2'765,"-1"-1"-1,1 0 1,-1 0-1,1 0 1,0 0 0,0 0-1,0 0 1,1 0-1,-1 0 1,2-4-1,15-24 1702,-11 26-2467,0-1 0,0 1-1,1 0 1,-1 0 0,1 0 0,13-5 0,-17 11 90,1 1 0,-1-1 0,0 1 0,1 0 0,-1 0 0,0 1 1,0-1-1,0 1 0,3 3 0,-2-2 9,1 1-11,0 0 1,0 0-1,0 0 0,-1 0 0,0 1 0,0 0 1,-1 0-1,1 0 0,-1 0 0,-1 1 0,1-1 0,-1 1 1,2 10-1,0 3 223,-2 1-1,0 0 1,-1 23-1,-5-115-372,2 48 77,1-1 1,1 1 0,5-45-1,-4 66-26,-1 1 1,1-1-1,-1 0 0,1 1 1,0-1-1,0 1 0,0-1 1,-1 1-1,1 0 0,1-1 1,-1 1-1,0 0 0,0 0 1,0-1-1,1 1 0,-1 0 0,0 0 1,1 0-1,-1 1 0,1-1 1,-1 0-1,1 0 0,0 1 1,-1-1-1,1 1 0,0 0 1,2-1-1,15-6-209,-14 4-242,-4 3 365,0-1 1,0 1-1,0-1 1,0 1-1,0-1 1,0 1-1,0 0 1,0 0 0,0-1-1,1 1 1,-1 0-1,0 0 1,0 0-1,0 0 1,0 0-1,0 0 1,0 1 0,0-1-1,1 0 1,-1 1-1,1-1 1,-1 1 111,25-3-135,6-8 117,7-6 1,-37 15 6,-1 1-1,1-1 0,0 1 0,-1 0 1,1 0-1,0-1 0,-1 1 0,1 0 1,0 0-1,0 1 0,-1-1 1,1 0-1,0 0 0,-1 1 0,1-1 1,-1 1-1,1 0 0,0-1 0,-1 1 1,1 0-1,-1 0 0,2 1 0,1 1 23,0-1-1,0 1 1,-1 0-1,1 0 1,-1 0-1,0 1 1,3 4-1,-1-1 180,-2 1-1,1-1 0,-1 1 0,0 0 0,0 0 1,-1 0-1,0 0 0,0 0 0,0 13 0,-4 79 654,-1-37-638,7-168-1016,5 32-3183,-6 54 1673</inkml:trace>
  <inkml:trace contextRef="#ctx0" brushRef="#br0" timeOffset="4784.92">1921 758 2753,'4'-3'9691,"17"-7"-8860,-15 7-765,9-4 95,1 0 0,-1 1 1,1 0-1,31-6 0,-36 8 3724,-23 19-1725,3-1-1902,0 0 0,1 0 0,0 1-1,1 0 1,1 1 0,-6 18 0,11-30-235,0 0 1,0 0-1,1 0 1,-1 0-1,1 0 1,-1 0 0,1 0-1,1 0 1,-1 0-1,1 0 1,-1 0 0,1 0-1,0 0 1,0 0-1,1 0 1,-1-1-1,1 1 1,0 0 0,0-1-1,0 1 1,1-1-1,-1 0 1,1 0-1,-1 0 1,1 0 0,0 0-1,0-1 1,1 1-1,-1-1 1,0 0-1,1 0 1,0 0 0,4 2-1,4 0-84,0 0 0,1 0-1,0-2 1,0 1 0,0-2 0,0 1-1,0-2 1,0 0 0,0 0 0,0-1-1,0-1 1,0 0 0,0-1 0,16-6-1,5-5-692</inkml:trace>
  <inkml:trace contextRef="#ctx0" brushRef="#br0" timeOffset="6153.19">2669 998 3897,'25'-34'4814,"30"-54"-1,-43 64-4212,0-1 0,-2-1 0,0 1 0,-2-1 0,9-53 0,-8 21-314,-3 0 0,-3-1 0,-2 0-1,-3 0 1,-3 1 0,-16-86-1,20 140-174,0-1 17,0 1 0,1-1 0,-2 0 0,1 0 0,-1 0 0,1 1 0,-1-1 0,-1 1 0,1-1 0,0 1 0,-7-7-1,8 12-99,-1 1 0,1-1 1,-1 0-1,1 1 0,0 0 0,-1-1 0,1 1 0,0 0 0,0 0 0,0-1 0,0 1 0,1 0 0,-1 0 0,0 0 0,1 0 0,-1 3 0,-1 0-14,-8 22-43,1 0 1,2 1-1,0 0 0,2 0 1,1 1-1,1-1 1,2 1-1,1 0 1,1-1-1,5 33 1,-6-59 17,1 1 0,-1 0 1,1 0-1,0-1 0,-1 1 0,1 0 1,0-1-1,1 1 0,-1-1 1,0 0-1,1 1 0,-1-1 0,1 0 1,0 0-1,0 0 0,4 4 1,-5-5 0,1-1 0,0 1 0,-1 0 1,1-1-1,0 1 0,-1-1 1,1 0-1,0 0 0,0 1 1,0-1-1,-1 0 0,1 0 1,0-1-1,0 1 0,-1 0 1,1-1-1,0 1 0,0-1 1,2 0-1,4-4-2,0 1 0,0-1 0,0 0-1,0-1 1,-1 0 0,0 0 0,0-1 0,5-7 0,25-29 28,-2-2-1,-2-1 1,-2-2 0,-3-1-1,37-85 1,-85 191 558,2 0 0,3 1-1,-10 77 1,8-15-378,7-65-197,3 1 1,2 1 0,3 64 0,2-115-489,1-1-1,-1 1 0,1 0 0,1-1 0,-1 1 1,1-1-1,2 7 0,2 1-2416</inkml:trace>
  <inkml:trace contextRef="#ctx0" brushRef="#br0" timeOffset="7097.09">3494 749 4873,'0'0'236,"1"0"0,-1 0 0,1 0 1,-1 0-1,0 0 0,1 0 0,-1 0 0,1 0 0,-1 0 0,1-1 0,-1 1 1,1 0-1,-1 0 0,0 0 0,1-1 0,-1 1 0,1 0 0,-1-1 0,0 1 1,1 0-1,-1-1 0,0 1 0,1 0 0,-1-1 0,0 1 0,0-1 1,1 1-1,-1 0 0,0-1 0,0 1 0,0-1 0,0 0 0,-1-20 3152,-14-17-556,13 33-2638,0 1 0,0 0-1,0 0 1,-1 0 0,0 0-1,0 1 1,0-1 0,0 1-1,0 0 1,-1 0 0,1 0-1,-1 0 1,0 0 0,0 1-1,0 0 1,0 0 0,-5-2-1,6 3-140,-1 1 0,1-1 0,0 1 0,-1 0 0,1 0 0,0 0-1,0 0 1,-1 1 0,1-1 0,0 1 0,0 0 0,-1 0 0,1 0-1,0 0 1,0 1 0,0-1 0,0 1 0,1 0 0,-1 0 0,0 0 0,1 0-1,-1 0 1,1 0 0,-4 5 0,-10 10 135,1 1 0,1 1 1,-14 23-1,24-37-190,2-1 0,-1 1 0,0 0-1,1 0 1,0 0 0,0 0 0,1 0 0,-1 0 0,1 0 0,0 1 0,1-1 0,-1 1 0,1-1 0,0 0 0,0 1 0,1-1 0,0 0 0,0 1 0,0-1 0,2 6 0,-2-9-11,-1-1 0,1 0 0,0 0 1,-1 0-1,1 0 0,0 0 0,0 0 1,0-1-1,0 1 0,-1 0 0,1 0 1,0-1-1,0 1 0,1 0 0,-1-1 1,0 1-1,0-1 0,0 1 1,0-1-1,0 0 0,0 1 0,1-1 1,-1 0-1,1 0 0,2 0-8,-1 0-1,0-1 1,0 1-1,1-1 1,-1 0-1,0 0 1,0 0-1,0 0 1,3-2-1,5-3-67,1-1 1,-1-1-1,15-12 0,7-14-219,15-11-1,-49 48 334,0 1 0,0 0 0,1-1 0,-1 1 0,1 0 0,0-1-1,0 1 1,0 0 0,1-1 0,-1 1 0,1 0 0,0-1 0,0 1 0,0-1 0,1 1 0,-1-1 0,1 0 0,-1 1 0,5 5 0,1-4-36,-1 0-1,1-1 1,0 1 0,0-1 0,0-1 0,0 1 0,1-1 0,0 0-1,-1-1 1,1 0 0,0 0 0,0-1 0,0 0 0,14 0 0,-3 0 6,1-1 1,0-1-1,0-1 1,37-8-1,-50 8 10,7-1 18,1-1 0,-1-1-1,0 0 1,22-12 0,-36 16-7,0 1-1,1-1 1,-1 0-1,1 0 1,-1 0-1,0 0 1,0 0-1,1 0 1,-1 1 0,0-1-1,0 0 1,0 0-1,0 0 1,0 0-1,0 0 1,0 0-1,0 0 1,-1 0 0,1 0-1,0 0 1,0 1-1,-1-1 1,1 0-1,-1 0 1,1 0-1,-1 0 1,1 1 0,-1-1-1,0-1 1,-20-28 200,20 29-206,-22-30 239,-2 1-1,0 1 0,-2 1 0,-2 2 1,0 0-1,-1 2 0,-51-30 0,57 42 104,17 9-227,1 0 1,-1 0-1,1 0 1,0-1-1,0 0 1,0 0-1,1-1 1,-1 0-1,1 0 1,0 0-1,-7-10 1,11 14-117,1 0 0,0 0 0,0 0 0,0 0 0,0 0 0,0 0 1,0 0-1,0 0 0,0 0 0,0 0 0,0 0 0,1 0 0,-1 1 0,0-1 0,1 0 0,-1 0 0,0 0 0,1 0 0,-1 0 1,1 1-1,0-1 0,-1 0 0,1 0 0,0 1 0,-1-1 0,1 0 0,0 1 0,0-1 0,-1 1 0,1-1 0,0 1 1,0-1-1,0 1 0,1-1 0,36-14-57,-32 13 49,101-28-157,0 5 1,124-13-1,-113 21-72</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dlr_br_n.dot</Template>
  <TotalTime>0</TotalTime>
  <Pages>2</Pages>
  <Words>246</Words>
  <Characters>1561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Standard Brief-Vorlage</vt:lpstr>
    </vt:vector>
  </TitlesOfParts>
  <Manager/>
  <Company>im Auftrag des DLR</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Brief-Vorlage</dc:title>
  <dc:subject>DLR CD-Vorlagen</dc:subject>
  <dc:creator>Pierre Mai</dc:creator>
  <cp:keywords/>
  <dc:description/>
  <cp:lastModifiedBy>Pierre Mai</cp:lastModifiedBy>
  <cp:revision>3</cp:revision>
  <cp:lastPrinted>1995-10-21T17:46:00Z</cp:lastPrinted>
  <dcterms:created xsi:type="dcterms:W3CDTF">2022-12-27T12:08:00Z</dcterms:created>
  <dcterms:modified xsi:type="dcterms:W3CDTF">2022-12-27T12:11:00Z</dcterms:modified>
</cp:coreProperties>
</file>