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Pr="00630177" w:rsidRDefault="00AB3286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bookmarkStart w:id="1" w:name="An"/>
      <w:bookmarkEnd w:id="1"/>
      <w:r w:rsidRPr="00630177">
        <w:rPr>
          <w:rFonts w:ascii="Arial" w:hAnsi="Arial" w:cs="Arial"/>
          <w:sz w:val="24"/>
          <w:szCs w:val="24"/>
        </w:rPr>
        <w:t>An</w:t>
      </w:r>
      <w:r w:rsidR="00C77618" w:rsidRPr="00630177">
        <w:rPr>
          <w:rFonts w:ascii="Arial" w:hAnsi="Arial" w:cs="Arial"/>
          <w:sz w:val="24"/>
          <w:szCs w:val="24"/>
        </w:rPr>
        <w:t>:</w:t>
      </w:r>
    </w:p>
    <w:p w14:paraId="130916E6" w14:textId="77777777" w:rsidR="00C77618" w:rsidRPr="00630177" w:rsidRDefault="00C77618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3AEA0120" w14:textId="5B1B960D" w:rsidR="008207E8" w:rsidRPr="00630177" w:rsidRDefault="00067C1D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r w:rsidRPr="00067C1D">
        <w:rPr>
          <w:rFonts w:ascii="Arial" w:hAnsi="Arial" w:cs="Arial"/>
          <w:sz w:val="24"/>
          <w:szCs w:val="24"/>
        </w:rPr>
        <w:t>Heinz-Joachim</w:t>
      </w:r>
      <w:r w:rsidRPr="00067C1D">
        <w:rPr>
          <w:rFonts w:ascii="Arial" w:hAnsi="Arial" w:cs="Arial"/>
          <w:sz w:val="24"/>
          <w:szCs w:val="24"/>
        </w:rPr>
        <w:t xml:space="preserve"> </w:t>
      </w:r>
      <w:r w:rsidRPr="00067C1D">
        <w:rPr>
          <w:rFonts w:ascii="Arial" w:hAnsi="Arial" w:cs="Arial"/>
          <w:sz w:val="24"/>
          <w:szCs w:val="24"/>
        </w:rPr>
        <w:t>Woelky</w:t>
      </w:r>
      <w:r w:rsidRPr="00067C1D">
        <w:rPr>
          <w:rFonts w:ascii="Arial" w:hAnsi="Arial" w:cs="Arial"/>
          <w:sz w:val="24"/>
          <w:szCs w:val="24"/>
        </w:rPr>
        <w:tab/>
      </w:r>
    </w:p>
    <w:p w14:paraId="01151A6A" w14:textId="77777777" w:rsidR="00067C1D" w:rsidRDefault="00067C1D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067C1D">
        <w:rPr>
          <w:rFonts w:ascii="Arial" w:hAnsi="Arial" w:cs="Arial"/>
          <w:sz w:val="24"/>
          <w:szCs w:val="24"/>
        </w:rPr>
        <w:t>Auf dem Rain 4</w:t>
      </w:r>
      <w:r w:rsidRPr="00067C1D">
        <w:rPr>
          <w:rFonts w:ascii="Arial" w:hAnsi="Arial" w:cs="Arial"/>
          <w:sz w:val="24"/>
          <w:szCs w:val="24"/>
        </w:rPr>
        <w:t xml:space="preserve"> </w:t>
      </w:r>
    </w:p>
    <w:p w14:paraId="5866E203" w14:textId="534BE86C" w:rsidR="00630177" w:rsidRPr="00630177" w:rsidRDefault="00067C1D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067C1D">
        <w:rPr>
          <w:rFonts w:ascii="Arial" w:hAnsi="Arial" w:cs="Arial"/>
          <w:b/>
          <w:bCs/>
          <w:sz w:val="24"/>
          <w:szCs w:val="24"/>
        </w:rPr>
        <w:t>53505</w:t>
      </w:r>
      <w:r w:rsidR="00630177" w:rsidRPr="00630177">
        <w:rPr>
          <w:rFonts w:ascii="Arial" w:hAnsi="Arial" w:cs="Arial"/>
          <w:sz w:val="24"/>
          <w:szCs w:val="24"/>
        </w:rPr>
        <w:t xml:space="preserve"> </w:t>
      </w:r>
      <w:r w:rsidRPr="00067C1D">
        <w:rPr>
          <w:rFonts w:ascii="Arial" w:hAnsi="Arial" w:cs="Arial"/>
          <w:sz w:val="24"/>
          <w:szCs w:val="24"/>
        </w:rPr>
        <w:t>Berg-</w:t>
      </w:r>
      <w:proofErr w:type="spellStart"/>
      <w:r w:rsidRPr="00067C1D">
        <w:rPr>
          <w:rFonts w:ascii="Arial" w:hAnsi="Arial" w:cs="Arial"/>
          <w:sz w:val="24"/>
          <w:szCs w:val="24"/>
        </w:rPr>
        <w:t>Vellen</w:t>
      </w:r>
      <w:proofErr w:type="spellEnd"/>
    </w:p>
    <w:p w14:paraId="46E36F79" w14:textId="221DCAB9" w:rsidR="00630177" w:rsidRPr="00630177" w:rsidRDefault="00630177" w:rsidP="00630177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49932824" w14:textId="69DC374A" w:rsidR="00690060" w:rsidRPr="00FD7482" w:rsidRDefault="00690060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6E43896A" w:rsidR="00690060" w:rsidRPr="00C860B1" w:rsidRDefault="00067C1D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HJW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68A2AABA" w:rsidR="00690060" w:rsidRPr="00354D3F" w:rsidRDefault="00E063E5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21</w:t>
      </w:r>
      <w:r w:rsidR="00756CA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7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2ED67197" w:rsidR="00F26525" w:rsidRPr="00630177" w:rsidRDefault="00067C1D" w:rsidP="00630177">
      <w:pPr>
        <w:rPr>
          <w:rFonts w:ascii="Arial" w:hAnsi="Arial" w:cs="Arial"/>
        </w:rPr>
      </w:pPr>
      <w:bookmarkStart w:id="5" w:name="Anrede"/>
      <w:bookmarkEnd w:id="5"/>
      <w:r w:rsidRPr="00067C1D">
        <w:rPr>
          <w:rFonts w:ascii="Arial" w:hAnsi="Arial" w:cs="Arial"/>
        </w:rPr>
        <w:t xml:space="preserve">Heinz-Joachim </w:t>
      </w:r>
      <w:proofErr w:type="spellStart"/>
      <w:r w:rsidRPr="00067C1D">
        <w:rPr>
          <w:rFonts w:ascii="Arial" w:hAnsi="Arial" w:cs="Arial"/>
        </w:rPr>
        <w:t>Woelky</w:t>
      </w:r>
      <w:proofErr w:type="spellEnd"/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 </w:t>
      </w:r>
      <w:r>
        <w:rPr>
          <w:rFonts w:ascii="Arial" w:hAnsi="Arial" w:cs="Arial"/>
          <w:sz w:val="20"/>
        </w:rPr>
        <w:t>21</w:t>
      </w:r>
      <w:r w:rsidR="00630177" w:rsidRPr="00630177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Juni</w:t>
      </w:r>
      <w:r w:rsidR="00630177" w:rsidRPr="00630177">
        <w:rPr>
          <w:rFonts w:ascii="Arial" w:hAnsi="Arial" w:cs="Arial"/>
          <w:sz w:val="20"/>
        </w:rPr>
        <w:t xml:space="preserve"> 19</w:t>
      </w:r>
      <w:r>
        <w:rPr>
          <w:rFonts w:ascii="Arial" w:hAnsi="Arial" w:cs="Arial"/>
          <w:sz w:val="20"/>
        </w:rPr>
        <w:t>47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17F9186C" w:rsidR="00F26525" w:rsidRDefault="00067C1D" w:rsidP="00FD7482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r w:rsidRPr="00067C1D">
        <w:rPr>
          <w:rFonts w:ascii="Arial" w:hAnsi="Arial" w:cs="Arial"/>
        </w:rPr>
        <w:t>Heinz-Joachim Woelky</w:t>
      </w:r>
      <w:r w:rsidRP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ist ein aktives Mitglied 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 und unte</w:t>
      </w:r>
      <w:r w:rsidR="00F26525" w:rsidRPr="00F26525">
        <w:rPr>
          <w:rFonts w:ascii="MS Gothic" w:eastAsia="MS Gothic" w:hAnsi="MS Gothic" w:cs="MS Gothic" w:hint="eastAsia"/>
        </w:rPr>
        <w:t>r</w:t>
      </w:r>
      <w:r w:rsidR="00F26525" w:rsidRPr="00F26525">
        <w:rPr>
          <w:rFonts w:ascii="Arial" w:hAnsi="Arial" w:cs="Arial"/>
        </w:rPr>
        <w:t>stützt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seine 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 w:rsidP="00E063E5">
      <w:pPr>
        <w:jc w:val="center"/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AF63" w14:textId="77777777" w:rsidR="00E715AC" w:rsidRDefault="00E715AC">
      <w:r>
        <w:separator/>
      </w:r>
    </w:p>
  </w:endnote>
  <w:endnote w:type="continuationSeparator" w:id="0">
    <w:p w14:paraId="413781EF" w14:textId="77777777" w:rsidR="00E715AC" w:rsidRDefault="00E7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2C09D99C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 xml:space="preserve">Vorstand: Thomas Schmid, Pierre Mai, Oliver Seltmann Registergericht Amtsgericht Ludwigshafen am Rhein, VR </w:t>
    </w:r>
    <w:r w:rsidR="00067C1D">
      <w:t>41385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01AB" w14:textId="77777777" w:rsidR="00E715AC" w:rsidRDefault="00E715AC">
      <w:r>
        <w:separator/>
      </w:r>
    </w:p>
  </w:footnote>
  <w:footnote w:type="continuationSeparator" w:id="0">
    <w:p w14:paraId="377AA0D4" w14:textId="77777777" w:rsidR="00E715AC" w:rsidRDefault="00E7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67C1D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F30C7"/>
    <w:rsid w:val="00627EA6"/>
    <w:rsid w:val="00630177"/>
    <w:rsid w:val="00665B22"/>
    <w:rsid w:val="00690060"/>
    <w:rsid w:val="006B6F34"/>
    <w:rsid w:val="006E1796"/>
    <w:rsid w:val="006E405A"/>
    <w:rsid w:val="00700517"/>
    <w:rsid w:val="00700FFD"/>
    <w:rsid w:val="00727650"/>
    <w:rsid w:val="00756CA9"/>
    <w:rsid w:val="008207E8"/>
    <w:rsid w:val="00850701"/>
    <w:rsid w:val="008D362B"/>
    <w:rsid w:val="008E082B"/>
    <w:rsid w:val="008E7F99"/>
    <w:rsid w:val="00920719"/>
    <w:rsid w:val="009210D9"/>
    <w:rsid w:val="009400A4"/>
    <w:rsid w:val="009801BC"/>
    <w:rsid w:val="00A82FE4"/>
    <w:rsid w:val="00A87D44"/>
    <w:rsid w:val="00AB3286"/>
    <w:rsid w:val="00C77618"/>
    <w:rsid w:val="00C80578"/>
    <w:rsid w:val="00C860B1"/>
    <w:rsid w:val="00D27547"/>
    <w:rsid w:val="00DF3F62"/>
    <w:rsid w:val="00E063E5"/>
    <w:rsid w:val="00E52394"/>
    <w:rsid w:val="00E715AC"/>
    <w:rsid w:val="00E72A3C"/>
    <w:rsid w:val="00EC558E"/>
    <w:rsid w:val="00F021C5"/>
    <w:rsid w:val="00F26525"/>
    <w:rsid w:val="00F77A46"/>
    <w:rsid w:val="00F96596"/>
    <w:rsid w:val="00FD4A89"/>
    <w:rsid w:val="00FD6D3D"/>
    <w:rsid w:val="00FD7482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110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2022-06-09T11:16:00Z</cp:lastPrinted>
  <dcterms:created xsi:type="dcterms:W3CDTF">2022-07-21T13:01:00Z</dcterms:created>
  <dcterms:modified xsi:type="dcterms:W3CDTF">2022-07-21T13:06:00Z</dcterms:modified>
</cp:coreProperties>
</file>