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Default="00AB3286" w:rsidP="00C77618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C77618">
        <w:rPr>
          <w:rFonts w:ascii="Arial" w:hAnsi="Arial" w:cs="Arial"/>
        </w:rPr>
        <w:t>:</w:t>
      </w:r>
    </w:p>
    <w:p w14:paraId="130916E6" w14:textId="77777777" w:rsidR="00C77618" w:rsidRDefault="00C77618" w:rsidP="00C77618">
      <w:pPr>
        <w:pStyle w:val="Anschrift"/>
        <w:framePr w:wrap="notBeside"/>
        <w:rPr>
          <w:rFonts w:ascii="Arial" w:hAnsi="Arial" w:cs="Arial"/>
        </w:rPr>
      </w:pPr>
    </w:p>
    <w:p w14:paraId="364CC9E4" w14:textId="2F3CB41F" w:rsidR="008207E8" w:rsidRPr="008207E8" w:rsidRDefault="00FD7482" w:rsidP="008207E8">
      <w:pPr>
        <w:pStyle w:val="Anschrift"/>
        <w:framePr w:wrap="notBeside"/>
        <w:rPr>
          <w:rFonts w:ascii="Arial" w:hAnsi="Arial" w:cs="Arial"/>
        </w:rPr>
      </w:pPr>
      <w:r>
        <w:rPr>
          <w:rFonts w:ascii="Arial" w:hAnsi="Arial" w:cs="Arial"/>
        </w:rPr>
        <w:t>Thomas Schmid</w:t>
      </w:r>
    </w:p>
    <w:p w14:paraId="3AEA0120" w14:textId="77777777" w:rsidR="008207E8" w:rsidRPr="008207E8" w:rsidRDefault="008207E8" w:rsidP="008207E8">
      <w:pPr>
        <w:pStyle w:val="Anschrift"/>
        <w:framePr w:wrap="notBeside"/>
        <w:rPr>
          <w:rFonts w:ascii="Arial" w:hAnsi="Arial" w:cs="Arial"/>
        </w:rPr>
      </w:pPr>
    </w:p>
    <w:p w14:paraId="671C6928" w14:textId="77777777" w:rsidR="00FD7482" w:rsidRPr="00FD7482" w:rsidRDefault="00FD7482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r w:rsidRPr="00FD7482">
        <w:rPr>
          <w:rFonts w:ascii="Arial" w:hAnsi="Arial" w:cs="Arial"/>
          <w:sz w:val="20"/>
        </w:rPr>
        <w:t>Dr.-Theobald-Schrems-Str. 4</w:t>
      </w:r>
    </w:p>
    <w:p w14:paraId="0E841410" w14:textId="7C0256C4" w:rsidR="00FD7482" w:rsidRPr="00FD7482" w:rsidRDefault="00FD7482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r w:rsidRPr="00FD7482">
        <w:rPr>
          <w:rFonts w:ascii="Arial" w:hAnsi="Arial" w:cs="Arial"/>
          <w:sz w:val="20"/>
        </w:rPr>
        <w:t>93055</w:t>
      </w:r>
      <w:r w:rsidR="008207E8" w:rsidRPr="008207E8"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  <w:sz w:val="20"/>
        </w:rPr>
        <w:t>Regensburg</w:t>
      </w:r>
    </w:p>
    <w:p w14:paraId="49932824" w14:textId="69DC374A" w:rsidR="00690060" w:rsidRPr="00FD7482" w:rsidRDefault="00690060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3DA88266" w:rsidR="00690060" w:rsidRPr="00C860B1" w:rsidRDefault="00FD7482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TS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53E532EE" w:rsidR="00690060" w:rsidRPr="00354D3F" w:rsidRDefault="00FD7482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09</w:t>
      </w:r>
      <w:r w:rsidR="00756CA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6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1046CECE" w:rsidR="00F26525" w:rsidRPr="00FD7482" w:rsidRDefault="00FD7482" w:rsidP="00FD7482">
      <w:pPr>
        <w:rPr>
          <w:rFonts w:ascii="Arial" w:hAnsi="Arial" w:cs="Arial"/>
          <w:sz w:val="20"/>
        </w:rPr>
      </w:pPr>
      <w:bookmarkStart w:id="5" w:name="Anrede"/>
      <w:bookmarkEnd w:id="5"/>
      <w:r>
        <w:rPr>
          <w:rFonts w:ascii="Arial" w:hAnsi="Arial" w:cs="Arial"/>
        </w:rPr>
        <w:t>Thomas Schmid</w:t>
      </w:r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 </w:t>
      </w:r>
      <w:r w:rsidRPr="00FD7482">
        <w:rPr>
          <w:rFonts w:ascii="Arial" w:hAnsi="Arial" w:cs="Arial"/>
          <w:sz w:val="20"/>
        </w:rPr>
        <w:t>9. No</w:t>
      </w:r>
      <w:r>
        <w:rPr>
          <w:rFonts w:ascii="Arial" w:hAnsi="Arial" w:cs="Arial"/>
          <w:sz w:val="20"/>
        </w:rPr>
        <w:t>vember</w:t>
      </w:r>
      <w:r w:rsidRPr="00FD7482">
        <w:rPr>
          <w:rFonts w:ascii="Arial" w:hAnsi="Arial" w:cs="Arial"/>
          <w:sz w:val="20"/>
        </w:rPr>
        <w:t>. 1993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 xml:space="preserve">bei </w:t>
      </w:r>
      <w:proofErr w:type="spellStart"/>
      <w:r w:rsidR="00F26525" w:rsidRPr="00F26525">
        <w:rPr>
          <w:rFonts w:ascii="Arial" w:hAnsi="Arial" w:cs="Arial"/>
        </w:rPr>
        <w:t>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proofErr w:type="spellEnd"/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59A6F291" w:rsidR="00F26525" w:rsidRDefault="00FD7482" w:rsidP="00FD7482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r>
        <w:rPr>
          <w:rFonts w:ascii="Arial" w:hAnsi="Arial" w:cs="Arial"/>
        </w:rPr>
        <w:t xml:space="preserve">Thomas Schmid </w:t>
      </w:r>
      <w:r w:rsidR="00F26525" w:rsidRPr="00F26525">
        <w:rPr>
          <w:rFonts w:ascii="Arial" w:hAnsi="Arial" w:cs="Arial"/>
        </w:rPr>
        <w:t xml:space="preserve">ist ein aktives Mitglied </w:t>
      </w:r>
      <w:r w:rsidR="00610314">
        <w:rPr>
          <w:rFonts w:ascii="Arial" w:hAnsi="Arial" w:cs="Arial"/>
        </w:rPr>
        <w:t xml:space="preserve">und erster Vorsitzender </w:t>
      </w:r>
      <w:r w:rsidR="00F26525" w:rsidRPr="00F26525">
        <w:rPr>
          <w:rFonts w:ascii="Arial" w:hAnsi="Arial" w:cs="Arial"/>
        </w:rPr>
        <w:t>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</w:t>
      </w:r>
      <w:r w:rsidR="00610314">
        <w:rPr>
          <w:rFonts w:ascii="Arial" w:hAnsi="Arial" w:cs="Arial"/>
        </w:rPr>
        <w:t xml:space="preserve"> Solaris-RMB e.V.</w:t>
      </w:r>
      <w:r w:rsidR="00F26525" w:rsidRPr="00F26525">
        <w:rPr>
          <w:rFonts w:ascii="Arial" w:hAnsi="Arial" w:cs="Arial"/>
        </w:rPr>
        <w:t xml:space="preserve"> und un</w:t>
      </w:r>
      <w:r w:rsidR="00F26525" w:rsidRPr="00D67451">
        <w:rPr>
          <w:rFonts w:ascii="Arial" w:hAnsi="Arial" w:cs="Arial"/>
        </w:rPr>
        <w:t>te</w:t>
      </w:r>
      <w:r w:rsidR="00F26525" w:rsidRPr="00D67451">
        <w:rPr>
          <w:rFonts w:ascii="Arial" w:eastAsia="MS Gothic" w:hAnsi="Arial" w:cs="Arial"/>
        </w:rPr>
        <w:t>r</w:t>
      </w:r>
      <w:r w:rsidR="00F26525" w:rsidRPr="00D67451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>tützt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</w:t>
      </w:r>
      <w:r w:rsidR="00610314">
        <w:rPr>
          <w:rFonts w:ascii="Arial" w:hAnsi="Arial" w:cs="Arial"/>
        </w:rPr>
        <w:t xml:space="preserve"> außergewöhnliches Angagement und aktives Mitwirken sowie</w:t>
      </w:r>
      <w:r w:rsidR="00F26525" w:rsidRPr="00F26525">
        <w:rPr>
          <w:rFonts w:ascii="Arial" w:hAnsi="Arial" w:cs="Arial"/>
        </w:rPr>
        <w:t xml:space="preserve"> </w:t>
      </w:r>
      <w:r w:rsidR="00610314">
        <w:rPr>
          <w:rFonts w:ascii="Arial" w:hAnsi="Arial" w:cs="Arial"/>
        </w:rPr>
        <w:t>bei</w:t>
      </w:r>
      <w:r w:rsidR="00F26525" w:rsidRPr="00F26525">
        <w:rPr>
          <w:rFonts w:ascii="Arial" w:hAnsi="Arial" w:cs="Arial"/>
        </w:rPr>
        <w:t>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745C9" w14:textId="77777777" w:rsidR="00A33BA7" w:rsidRDefault="00A33BA7">
      <w:r>
        <w:separator/>
      </w:r>
    </w:p>
  </w:endnote>
  <w:endnote w:type="continuationSeparator" w:id="0">
    <w:p w14:paraId="2FE7B133" w14:textId="77777777" w:rsidR="00A33BA7" w:rsidRDefault="00A3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A1DE1" w14:textId="77777777" w:rsidR="00A33BA7" w:rsidRDefault="00A33BA7">
      <w:r>
        <w:separator/>
      </w:r>
    </w:p>
  </w:footnote>
  <w:footnote w:type="continuationSeparator" w:id="0">
    <w:p w14:paraId="108B43DD" w14:textId="77777777" w:rsidR="00A33BA7" w:rsidRDefault="00A33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F30C7"/>
    <w:rsid w:val="00610314"/>
    <w:rsid w:val="00627EA6"/>
    <w:rsid w:val="00665B22"/>
    <w:rsid w:val="00690060"/>
    <w:rsid w:val="006B6F34"/>
    <w:rsid w:val="006E1796"/>
    <w:rsid w:val="006E405A"/>
    <w:rsid w:val="00700517"/>
    <w:rsid w:val="00727650"/>
    <w:rsid w:val="00756CA9"/>
    <w:rsid w:val="008207E8"/>
    <w:rsid w:val="00850701"/>
    <w:rsid w:val="008D362B"/>
    <w:rsid w:val="008E082B"/>
    <w:rsid w:val="008E7F99"/>
    <w:rsid w:val="00920719"/>
    <w:rsid w:val="009210D9"/>
    <w:rsid w:val="009400A4"/>
    <w:rsid w:val="009801BC"/>
    <w:rsid w:val="00A33BA7"/>
    <w:rsid w:val="00A369CD"/>
    <w:rsid w:val="00A87D44"/>
    <w:rsid w:val="00AB3286"/>
    <w:rsid w:val="00C77618"/>
    <w:rsid w:val="00C80578"/>
    <w:rsid w:val="00C860B1"/>
    <w:rsid w:val="00D27547"/>
    <w:rsid w:val="00D67451"/>
    <w:rsid w:val="00DF3F62"/>
    <w:rsid w:val="00E52394"/>
    <w:rsid w:val="00E72A3C"/>
    <w:rsid w:val="00EC558E"/>
    <w:rsid w:val="00F021C5"/>
    <w:rsid w:val="00F03C63"/>
    <w:rsid w:val="00F26525"/>
    <w:rsid w:val="00F77A46"/>
    <w:rsid w:val="00FD4A89"/>
    <w:rsid w:val="00FD6D3D"/>
    <w:rsid w:val="00FD7482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5</cp:revision>
  <cp:lastPrinted>2022-03-02T14:29:00Z</cp:lastPrinted>
  <dcterms:created xsi:type="dcterms:W3CDTF">2022-06-09T11:13:00Z</dcterms:created>
  <dcterms:modified xsi:type="dcterms:W3CDTF">2022-06-09T12:13:00Z</dcterms:modified>
</cp:coreProperties>
</file>