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F4E6" w14:textId="77777777" w:rsidR="00690060" w:rsidRPr="00EC558E" w:rsidRDefault="00690060">
      <w:pPr>
        <w:pStyle w:val="Postvermerk"/>
        <w:framePr w:wrap="notBeside"/>
        <w:rPr>
          <w:rFonts w:ascii="Arial" w:hAnsi="Arial" w:cs="Arial"/>
          <w:sz w:val="2"/>
        </w:rPr>
      </w:pPr>
      <w:bookmarkStart w:id="0" w:name="Postvermerk"/>
      <w:bookmarkEnd w:id="0"/>
    </w:p>
    <w:p w14:paraId="7885AEE2" w14:textId="77777777" w:rsidR="00C77618" w:rsidRPr="00630177" w:rsidRDefault="00AB3286" w:rsidP="00C77618">
      <w:pPr>
        <w:pStyle w:val="Anschrift"/>
        <w:framePr w:wrap="notBeside"/>
        <w:rPr>
          <w:rFonts w:ascii="Arial" w:hAnsi="Arial" w:cs="Arial"/>
          <w:sz w:val="24"/>
          <w:szCs w:val="24"/>
        </w:rPr>
      </w:pPr>
      <w:bookmarkStart w:id="1" w:name="An"/>
      <w:bookmarkEnd w:id="1"/>
      <w:r w:rsidRPr="00630177">
        <w:rPr>
          <w:rFonts w:ascii="Arial" w:hAnsi="Arial" w:cs="Arial"/>
          <w:sz w:val="24"/>
          <w:szCs w:val="24"/>
        </w:rPr>
        <w:t>An</w:t>
      </w:r>
      <w:r w:rsidR="00C77618" w:rsidRPr="00630177">
        <w:rPr>
          <w:rFonts w:ascii="Arial" w:hAnsi="Arial" w:cs="Arial"/>
          <w:sz w:val="24"/>
          <w:szCs w:val="24"/>
        </w:rPr>
        <w:t>:</w:t>
      </w:r>
    </w:p>
    <w:p w14:paraId="130916E6" w14:textId="77777777" w:rsidR="00C77618" w:rsidRPr="00630177" w:rsidRDefault="00C77618" w:rsidP="00C77618">
      <w:pPr>
        <w:pStyle w:val="Anschrift"/>
        <w:framePr w:wrap="notBeside"/>
        <w:rPr>
          <w:rFonts w:ascii="Arial" w:hAnsi="Arial" w:cs="Arial"/>
          <w:sz w:val="24"/>
          <w:szCs w:val="24"/>
        </w:rPr>
      </w:pPr>
    </w:p>
    <w:p w14:paraId="364CC9E4" w14:textId="7BD4C4CD" w:rsidR="008207E8" w:rsidRPr="00630177" w:rsidRDefault="00BE0C94" w:rsidP="008207E8">
      <w:pPr>
        <w:pStyle w:val="Anschrift"/>
        <w:framePr w:wrap="notBesid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Michael Dehm</w:t>
      </w:r>
    </w:p>
    <w:p w14:paraId="3AEA0120" w14:textId="77777777" w:rsidR="008207E8" w:rsidRPr="00630177" w:rsidRDefault="008207E8" w:rsidP="008207E8">
      <w:pPr>
        <w:pStyle w:val="Anschrift"/>
        <w:framePr w:wrap="notBeside"/>
        <w:rPr>
          <w:rFonts w:ascii="Arial" w:hAnsi="Arial" w:cs="Arial"/>
          <w:sz w:val="24"/>
          <w:szCs w:val="24"/>
        </w:rPr>
      </w:pPr>
    </w:p>
    <w:p w14:paraId="659685C8" w14:textId="77777777" w:rsidR="00BE0C94" w:rsidRDefault="00BE0C94" w:rsidP="00630177">
      <w:pPr>
        <w:framePr w:w="4990" w:h="2211" w:vSpace="567" w:wrap="notBeside" w:vAnchor="page" w:hAnchor="page" w:x="1305" w:y="2893"/>
        <w:rPr>
          <w:rFonts w:ascii="Arial" w:hAnsi="Arial" w:cs="Arial"/>
          <w:sz w:val="24"/>
          <w:szCs w:val="24"/>
        </w:rPr>
      </w:pPr>
      <w:r w:rsidRPr="00BE0C94">
        <w:rPr>
          <w:rFonts w:ascii="Arial" w:hAnsi="Arial" w:cs="Arial"/>
          <w:sz w:val="24"/>
          <w:szCs w:val="24"/>
        </w:rPr>
        <w:t>Königsberger Straße 10</w:t>
      </w:r>
    </w:p>
    <w:p w14:paraId="46E36F79" w14:textId="645A8F9E" w:rsidR="00630177" w:rsidRPr="00630177" w:rsidRDefault="00BE0C94" w:rsidP="00630177">
      <w:pPr>
        <w:framePr w:w="4990" w:h="2211" w:vSpace="567" w:wrap="notBeside" w:vAnchor="page" w:hAnchor="page" w:x="1305" w:y="2893"/>
        <w:rPr>
          <w:rFonts w:ascii="Arial" w:hAnsi="Arial" w:cs="Arial"/>
          <w:sz w:val="20"/>
        </w:rPr>
      </w:pPr>
      <w:r w:rsidRPr="00BE0C94">
        <w:rPr>
          <w:rFonts w:ascii="Arial" w:hAnsi="Arial" w:cs="Arial"/>
          <w:b/>
          <w:bCs/>
          <w:sz w:val="24"/>
          <w:szCs w:val="24"/>
        </w:rPr>
        <w:t>75228</w:t>
      </w:r>
      <w:r w:rsidRPr="00BE0C94"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Pr="00BE0C94">
        <w:rPr>
          <w:rFonts w:ascii="Arial" w:hAnsi="Arial" w:cs="Arial"/>
          <w:sz w:val="24"/>
          <w:szCs w:val="24"/>
        </w:rPr>
        <w:t>Ispringen</w:t>
      </w:r>
      <w:proofErr w:type="spellEnd"/>
    </w:p>
    <w:p w14:paraId="49932824" w14:textId="69DC374A" w:rsidR="00690060" w:rsidRPr="00FD7482" w:rsidRDefault="00690060" w:rsidP="00FD7482">
      <w:pPr>
        <w:framePr w:w="4990" w:h="2211" w:vSpace="567" w:wrap="notBeside" w:vAnchor="page" w:hAnchor="page" w:x="1305" w:y="2893"/>
        <w:rPr>
          <w:rFonts w:ascii="Arial" w:hAnsi="Arial" w:cs="Arial"/>
          <w:sz w:val="20"/>
        </w:rPr>
      </w:pPr>
    </w:p>
    <w:p w14:paraId="2D77BFCD" w14:textId="77777777" w:rsidR="00690060" w:rsidRPr="00EC558E" w:rsidRDefault="00690060">
      <w:pPr>
        <w:pStyle w:val="TelefaxNr"/>
        <w:framePr w:wrap="notBeside"/>
        <w:rPr>
          <w:rFonts w:ascii="Arial" w:hAnsi="Arial" w:cs="Arial"/>
        </w:rPr>
      </w:pPr>
      <w:bookmarkStart w:id="2" w:name="Telefax"/>
      <w:bookmarkEnd w:id="2"/>
    </w:p>
    <w:p w14:paraId="6605E354" w14:textId="77777777" w:rsidR="00690060" w:rsidRPr="00EC558E" w:rsidRDefault="00690060">
      <w:pPr>
        <w:pStyle w:val="TelefaxSeiten"/>
        <w:framePr w:wrap="notBeside"/>
        <w:rPr>
          <w:rFonts w:ascii="Arial" w:hAnsi="Arial" w:cs="Arial"/>
        </w:rPr>
      </w:pPr>
    </w:p>
    <w:p w14:paraId="0AEEEEC7" w14:textId="77777777" w:rsidR="00690060" w:rsidRPr="00C860B1" w:rsidRDefault="00C860B1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bookmarkStart w:id="3" w:name="KopfWert"/>
      <w:bookmarkEnd w:id="3"/>
      <w:r w:rsidRPr="00C860B1">
        <w:rPr>
          <w:rFonts w:ascii="Arial" w:hAnsi="Arial" w:cs="Arial"/>
          <w:sz w:val="16"/>
          <w:szCs w:val="16"/>
        </w:rPr>
        <w:t>P.Mai</w:t>
      </w:r>
    </w:p>
    <w:p w14:paraId="0B4AF2EE" w14:textId="0D7116F0" w:rsidR="00690060" w:rsidRPr="00C860B1" w:rsidRDefault="00BE0C94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MD</w:t>
      </w:r>
      <w:r w:rsidR="00C860B1" w:rsidRPr="00C860B1">
        <w:rPr>
          <w:rFonts w:ascii="Arial" w:hAnsi="Arial" w:cs="Arial"/>
          <w:sz w:val="16"/>
          <w:szCs w:val="16"/>
        </w:rPr>
        <w:t>-</w:t>
      </w:r>
      <w:r w:rsidR="00F26525">
        <w:rPr>
          <w:rFonts w:ascii="Arial" w:hAnsi="Arial" w:cs="Arial"/>
          <w:sz w:val="16"/>
          <w:szCs w:val="16"/>
        </w:rPr>
        <w:t>BN</w:t>
      </w:r>
      <w:r w:rsidR="00C860B1" w:rsidRPr="00C860B1">
        <w:rPr>
          <w:rFonts w:ascii="Arial" w:hAnsi="Arial" w:cs="Arial"/>
          <w:sz w:val="16"/>
          <w:szCs w:val="16"/>
        </w:rPr>
        <w:t>-202</w:t>
      </w:r>
      <w:r w:rsidR="00F26525">
        <w:rPr>
          <w:rFonts w:ascii="Arial" w:hAnsi="Arial" w:cs="Arial"/>
          <w:sz w:val="16"/>
          <w:szCs w:val="16"/>
        </w:rPr>
        <w:t>2</w:t>
      </w:r>
    </w:p>
    <w:p w14:paraId="5556557F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C1ADC73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5D881685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Pierre Mai</w:t>
      </w:r>
    </w:p>
    <w:p w14:paraId="48D4D823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0175-5728051</w:t>
      </w:r>
    </w:p>
    <w:p w14:paraId="28749F2B" w14:textId="77777777" w:rsidR="00077C30" w:rsidRDefault="003663F3" w:rsidP="00077C30">
      <w:pPr>
        <w:pStyle w:val="KopfWert"/>
        <w:framePr w:w="3261" w:wrap="around" w:x="8649"/>
        <w:rPr>
          <w:rFonts w:ascii="Arial" w:hAnsi="Arial" w:cs="Arial"/>
        </w:rPr>
      </w:pPr>
      <w:r w:rsidRPr="00077C30">
        <w:rPr>
          <w:rFonts w:ascii="Arial" w:hAnsi="Arial" w:cs="Arial"/>
          <w:sz w:val="16"/>
          <w:szCs w:val="16"/>
        </w:rPr>
        <w:t>mitgliederverwaltung@</w:t>
      </w:r>
      <w:r w:rsidR="00354D3F">
        <w:rPr>
          <w:rFonts w:ascii="Arial" w:hAnsi="Arial" w:cs="Arial"/>
          <w:sz w:val="16"/>
          <w:szCs w:val="16"/>
        </w:rPr>
        <w:br/>
      </w:r>
      <w:r w:rsidRPr="00077C30">
        <w:rPr>
          <w:rFonts w:ascii="Arial" w:hAnsi="Arial" w:cs="Arial"/>
          <w:sz w:val="16"/>
          <w:szCs w:val="16"/>
        </w:rPr>
        <w:t>raketenmodellbau.org</w:t>
      </w:r>
    </w:p>
    <w:p w14:paraId="1D0AF00B" w14:textId="54980C7C" w:rsidR="00690060" w:rsidRPr="00354D3F" w:rsidRDefault="00BE0C94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16</w:t>
      </w:r>
      <w:r w:rsidR="00756CA9">
        <w:rPr>
          <w:rFonts w:ascii="Arial" w:hAnsi="Arial" w:cs="Arial"/>
          <w:sz w:val="18"/>
          <w:szCs w:val="18"/>
        </w:rPr>
        <w:t>.0</w:t>
      </w:r>
      <w:r>
        <w:rPr>
          <w:rFonts w:ascii="Arial" w:hAnsi="Arial" w:cs="Arial"/>
          <w:sz w:val="18"/>
          <w:szCs w:val="18"/>
        </w:rPr>
        <w:t>9</w:t>
      </w:r>
      <w:r w:rsidR="009400A4" w:rsidRPr="00354D3F">
        <w:rPr>
          <w:rFonts w:ascii="Arial" w:hAnsi="Arial" w:cs="Arial"/>
          <w:sz w:val="18"/>
          <w:szCs w:val="18"/>
        </w:rPr>
        <w:t>.20</w:t>
      </w:r>
      <w:r w:rsidR="00077C30" w:rsidRPr="00354D3F">
        <w:rPr>
          <w:rFonts w:ascii="Arial" w:hAnsi="Arial" w:cs="Arial"/>
          <w:sz w:val="18"/>
          <w:szCs w:val="18"/>
        </w:rPr>
        <w:t>22</w:t>
      </w:r>
    </w:p>
    <w:p w14:paraId="47A78B0C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D2D2F59" w14:textId="02D3D882" w:rsidR="00F26525" w:rsidRPr="00EC558E" w:rsidRDefault="00F26525" w:rsidP="00F26525">
      <w:pPr>
        <w:pStyle w:val="Betreff"/>
        <w:rPr>
          <w:rFonts w:ascii="Arial" w:hAnsi="Arial" w:cs="Arial"/>
        </w:rPr>
      </w:pPr>
      <w:bookmarkStart w:id="4" w:name="Betreff"/>
      <w:bookmarkEnd w:id="4"/>
      <w:r>
        <w:rPr>
          <w:rFonts w:ascii="Arial" w:hAnsi="Arial" w:cs="Arial"/>
        </w:rPr>
        <w:t xml:space="preserve">Mitgliedsbescheinigung </w:t>
      </w:r>
      <w:r w:rsidR="008E7F99">
        <w:rPr>
          <w:rFonts w:ascii="Arial" w:hAnsi="Arial" w:cs="Arial"/>
        </w:rPr>
        <w:t xml:space="preserve">zum Nachweis </w:t>
      </w:r>
      <w:r>
        <w:rPr>
          <w:rFonts w:ascii="Arial" w:hAnsi="Arial" w:cs="Arial"/>
        </w:rPr>
        <w:t>eines Bedürfnisses</w:t>
      </w:r>
      <w:r w:rsidR="008E7F99">
        <w:rPr>
          <w:rFonts w:ascii="Arial" w:hAnsi="Arial" w:cs="Arial"/>
        </w:rPr>
        <w:t xml:space="preserve"> gemäß §27 SprengG</w:t>
      </w:r>
    </w:p>
    <w:p w14:paraId="797E6124" w14:textId="77777777" w:rsidR="00F26525" w:rsidRDefault="00F26525" w:rsidP="00F26525">
      <w:pPr>
        <w:pStyle w:val="Betreff"/>
        <w:rPr>
          <w:rFonts w:ascii="Arial" w:hAnsi="Arial" w:cs="Arial"/>
        </w:rPr>
      </w:pPr>
    </w:p>
    <w:p w14:paraId="00618D01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396B1AA2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5C04AD45" w14:textId="263FB995" w:rsidR="00F26525" w:rsidRPr="00630177" w:rsidRDefault="00BE0C94" w:rsidP="00630177">
      <w:pPr>
        <w:rPr>
          <w:rFonts w:ascii="Arial" w:hAnsi="Arial" w:cs="Arial"/>
        </w:rPr>
      </w:pPr>
      <w:bookmarkStart w:id="5" w:name="Anrede"/>
      <w:bookmarkEnd w:id="5"/>
      <w:r>
        <w:rPr>
          <w:rFonts w:ascii="Arial" w:hAnsi="Arial" w:cs="Arial"/>
        </w:rPr>
        <w:t>Michael Dehm</w:t>
      </w:r>
      <w:r w:rsidR="008207E8">
        <w:rPr>
          <w:rFonts w:ascii="Arial" w:hAnsi="Arial" w:cs="Arial"/>
        </w:rPr>
        <w:t>,</w:t>
      </w:r>
      <w:r w:rsidR="00F26525" w:rsidRPr="00F26525">
        <w:rPr>
          <w:rFonts w:ascii="Arial" w:hAnsi="Arial" w:cs="Arial"/>
        </w:rPr>
        <w:t xml:space="preserve"> geboren am </w:t>
      </w:r>
      <w:r w:rsidRPr="00BE0C94">
        <w:rPr>
          <w:rFonts w:ascii="Arial" w:hAnsi="Arial" w:cs="Arial"/>
          <w:szCs w:val="22"/>
        </w:rPr>
        <w:t>15.</w:t>
      </w:r>
      <w:r w:rsidRPr="00BE0C94">
        <w:rPr>
          <w:rFonts w:ascii="Arial" w:hAnsi="Arial" w:cs="Arial"/>
          <w:szCs w:val="22"/>
        </w:rPr>
        <w:t xml:space="preserve">November </w:t>
      </w:r>
      <w:r w:rsidRPr="00BE0C94">
        <w:rPr>
          <w:rFonts w:ascii="Arial" w:hAnsi="Arial" w:cs="Arial"/>
          <w:szCs w:val="22"/>
        </w:rPr>
        <w:t>1966</w:t>
      </w:r>
      <w:r w:rsidR="00F26525" w:rsidRPr="00F26525">
        <w:rPr>
          <w:rFonts w:ascii="Arial" w:hAnsi="Arial" w:cs="Arial"/>
        </w:rPr>
        <w:t xml:space="preserve">, ist im Kalenderjahr </w:t>
      </w:r>
      <w:r w:rsidR="00F26525">
        <w:rPr>
          <w:rFonts w:ascii="Arial" w:hAnsi="Arial" w:cs="Arial"/>
        </w:rPr>
        <w:t>2022</w:t>
      </w:r>
      <w:r w:rsidR="00F26525" w:rsidRPr="00F26525">
        <w:rPr>
          <w:rFonts w:ascii="Arial" w:hAnsi="Arial" w:cs="Arial"/>
        </w:rPr>
        <w:t xml:space="preserve"> ordentliches Mitglied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bei SoIa</w:t>
      </w:r>
      <w:r w:rsidR="008E7F99">
        <w:rPr>
          <w:rFonts w:ascii="Arial" w:hAnsi="Arial" w:cs="Arial"/>
        </w:rPr>
        <w:t>r</w:t>
      </w:r>
      <w:r w:rsidR="00F26525" w:rsidRPr="00F26525">
        <w:rPr>
          <w:rFonts w:ascii="Arial" w:hAnsi="Arial" w:cs="Arial"/>
        </w:rPr>
        <w:t>is</w:t>
      </w:r>
      <w:r w:rsidR="00E52394">
        <w:rPr>
          <w:rFonts w:ascii="Arial" w:hAnsi="Arial" w:cs="Arial"/>
        </w:rPr>
        <w:t>-</w:t>
      </w:r>
      <w:r w:rsidR="00F26525" w:rsidRPr="00F26525">
        <w:rPr>
          <w:rFonts w:ascii="Arial" w:hAnsi="Arial" w:cs="Arial"/>
        </w:rPr>
        <w:t>RMB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e.</w:t>
      </w:r>
      <w:r w:rsidR="00F26525">
        <w:rPr>
          <w:rFonts w:ascii="Arial" w:hAnsi="Arial" w:cs="Arial"/>
        </w:rPr>
        <w:t>V</w:t>
      </w:r>
      <w:r w:rsidR="00F26525" w:rsidRPr="00F26525">
        <w:rPr>
          <w:rFonts w:ascii="Arial" w:hAnsi="Arial" w:cs="Arial"/>
        </w:rPr>
        <w:t>., eingetragen beim Amtsgericht Ludwigshafen am Rhein.</w:t>
      </w:r>
    </w:p>
    <w:p w14:paraId="00BEA9E4" w14:textId="77777777" w:rsidR="008207E8" w:rsidRDefault="008207E8" w:rsidP="008207E8">
      <w:pPr>
        <w:pStyle w:val="Anschrift"/>
        <w:framePr w:w="0" w:hRule="auto" w:vSpace="0" w:wrap="auto" w:vAnchor="margin" w:hAnchor="text" w:xAlign="left" w:yAlign="inline"/>
        <w:spacing w:line="240" w:lineRule="auto"/>
        <w:rPr>
          <w:rFonts w:ascii="Arial" w:hAnsi="Arial" w:cs="Arial"/>
        </w:rPr>
      </w:pPr>
    </w:p>
    <w:p w14:paraId="4E13AC9E" w14:textId="69C01269" w:rsid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>Eine Austrittserkl</w:t>
      </w:r>
      <w:r w:rsidR="00E52394">
        <w:rPr>
          <w:rFonts w:ascii="Arial" w:hAnsi="Arial" w:cs="Arial"/>
        </w:rPr>
        <w:t>ä</w:t>
      </w:r>
      <w:r w:rsidRPr="00F26525">
        <w:rPr>
          <w:rFonts w:ascii="Arial" w:hAnsi="Arial" w:cs="Arial"/>
        </w:rPr>
        <w:t xml:space="preserve">rung </w:t>
      </w:r>
      <w:r>
        <w:rPr>
          <w:rFonts w:ascii="Arial" w:hAnsi="Arial" w:cs="Arial"/>
        </w:rPr>
        <w:t>liegt</w:t>
      </w:r>
      <w:r w:rsidRPr="00F26525">
        <w:rPr>
          <w:rFonts w:ascii="Arial" w:hAnsi="Arial" w:cs="Arial"/>
        </w:rPr>
        <w:t xml:space="preserve"> </w:t>
      </w:r>
      <w:r w:rsidR="008E7F99">
        <w:rPr>
          <w:rFonts w:ascii="Arial" w:hAnsi="Arial" w:cs="Arial"/>
        </w:rPr>
        <w:t xml:space="preserve">uns </w:t>
      </w:r>
      <w:r w:rsidRPr="00F26525">
        <w:rPr>
          <w:rFonts w:ascii="Arial" w:hAnsi="Arial" w:cs="Arial"/>
        </w:rPr>
        <w:t>nicht vo</w:t>
      </w:r>
      <w:r>
        <w:rPr>
          <w:rFonts w:ascii="Arial" w:hAnsi="Arial" w:cs="Arial"/>
        </w:rPr>
        <w:t>r</w:t>
      </w:r>
      <w:r w:rsidR="008E7F99">
        <w:rPr>
          <w:rFonts w:ascii="Arial" w:hAnsi="Arial" w:cs="Arial"/>
        </w:rPr>
        <w:t>.</w:t>
      </w:r>
    </w:p>
    <w:p w14:paraId="088F478D" w14:textId="77777777" w:rsidR="008207E8" w:rsidRPr="00F26525" w:rsidRDefault="008207E8" w:rsidP="008207E8">
      <w:pPr>
        <w:rPr>
          <w:rFonts w:ascii="Arial" w:hAnsi="Arial" w:cs="Arial"/>
        </w:rPr>
      </w:pPr>
    </w:p>
    <w:p w14:paraId="63D21777" w14:textId="4B3CCCD9" w:rsidR="00F26525" w:rsidRP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Ziele</w:t>
      </w:r>
      <w:r w:rsidRPr="00F26525">
        <w:rPr>
          <w:rFonts w:ascii="Arial" w:hAnsi="Arial" w:cs="Arial"/>
        </w:rPr>
        <w:t xml:space="preserve"> des Vereins sind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>rderung und Pflege des 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sports und des</w:t>
      </w:r>
    </w:p>
    <w:p w14:paraId="2BE3CF40" w14:textId="7BB893EE" w:rsid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>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baus sowie die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Jugendarbeit, insbesondere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 xml:space="preserve">rderung von </w:t>
      </w:r>
      <w:r w:rsidR="008E7F99">
        <w:rPr>
          <w:rFonts w:ascii="Arial" w:hAnsi="Arial" w:cs="Arial"/>
        </w:rPr>
        <w:t>w</w:t>
      </w:r>
      <w:r>
        <w:rPr>
          <w:rFonts w:ascii="Arial" w:hAnsi="Arial" w:cs="Arial"/>
        </w:rPr>
        <w:t>issenschaftlich</w:t>
      </w:r>
      <w:r w:rsidR="008E7F99">
        <w:rPr>
          <w:rFonts w:ascii="Arial" w:hAnsi="Arial" w:cs="Arial"/>
        </w:rPr>
        <w:t>-technisch i</w:t>
      </w:r>
      <w:r w:rsidRPr="00F26525">
        <w:rPr>
          <w:rFonts w:ascii="Arial" w:hAnsi="Arial" w:cs="Arial"/>
        </w:rPr>
        <w:t>nteressierten</w:t>
      </w:r>
      <w:r>
        <w:rPr>
          <w:rFonts w:ascii="Arial" w:hAnsi="Arial" w:cs="Arial"/>
        </w:rPr>
        <w:t xml:space="preserve"> J</w:t>
      </w:r>
      <w:r w:rsidRPr="00F26525">
        <w:rPr>
          <w:rFonts w:ascii="Arial" w:hAnsi="Arial" w:cs="Arial"/>
        </w:rPr>
        <w:t>ugendlichen.</w:t>
      </w:r>
    </w:p>
    <w:p w14:paraId="73101C00" w14:textId="77777777" w:rsidR="008207E8" w:rsidRPr="00F26525" w:rsidRDefault="008207E8" w:rsidP="008207E8">
      <w:pPr>
        <w:rPr>
          <w:rFonts w:ascii="Arial" w:hAnsi="Arial" w:cs="Arial"/>
        </w:rPr>
      </w:pPr>
    </w:p>
    <w:p w14:paraId="5D592627" w14:textId="7B2CED18" w:rsidR="00F26525" w:rsidRDefault="00BE0C94" w:rsidP="00FD7482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</w:rPr>
      </w:pPr>
      <w:r>
        <w:rPr>
          <w:rFonts w:ascii="Arial" w:hAnsi="Arial" w:cs="Arial"/>
        </w:rPr>
        <w:t>Michael Dehm</w:t>
      </w:r>
      <w:r w:rsidR="00630177" w:rsidRP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ist ein aktives Mitglied de</w:t>
      </w:r>
      <w:r w:rsidR="00F26525">
        <w:rPr>
          <w:rFonts w:ascii="Arial" w:hAnsi="Arial" w:cs="Arial"/>
        </w:rPr>
        <w:t>s</w:t>
      </w:r>
      <w:r w:rsidR="00F26525" w:rsidRPr="00F26525">
        <w:rPr>
          <w:rFonts w:ascii="Arial" w:hAnsi="Arial" w:cs="Arial"/>
        </w:rPr>
        <w:t xml:space="preserve"> Vereins und unte</w:t>
      </w:r>
      <w:r w:rsidR="00F26525" w:rsidRPr="00F26525">
        <w:rPr>
          <w:rFonts w:ascii="MS Gothic" w:eastAsia="MS Gothic" w:hAnsi="MS Gothic" w:cs="MS Gothic" w:hint="eastAsia"/>
        </w:rPr>
        <w:t>r</w:t>
      </w:r>
      <w:r w:rsidR="00F26525" w:rsidRPr="00F26525">
        <w:rPr>
          <w:rFonts w:ascii="Arial" w:hAnsi="Arial" w:cs="Arial"/>
        </w:rPr>
        <w:t>stützt die Ziele von</w:t>
      </w:r>
      <w:r>
        <w:rPr>
          <w:rFonts w:ascii="Arial" w:hAnsi="Arial" w:cs="Arial"/>
        </w:rPr>
        <w:br/>
      </w:r>
      <w:r w:rsidR="00F26525" w:rsidRPr="00F26525">
        <w:rPr>
          <w:rFonts w:ascii="Arial" w:hAnsi="Arial" w:cs="Arial"/>
        </w:rPr>
        <w:t>So</w:t>
      </w:r>
      <w:r w:rsidR="00F26525">
        <w:rPr>
          <w:rFonts w:ascii="Arial" w:hAnsi="Arial" w:cs="Arial"/>
        </w:rPr>
        <w:t>l</w:t>
      </w:r>
      <w:r w:rsidR="00F26525" w:rsidRPr="00F26525">
        <w:rPr>
          <w:rFonts w:ascii="Arial" w:hAnsi="Arial" w:cs="Arial"/>
        </w:rPr>
        <w:t>aris-RMB e.V</w:t>
      </w:r>
      <w:r w:rsidR="00F26525">
        <w:rPr>
          <w:rFonts w:ascii="MS Gothic" w:eastAsia="MS Gothic" w:hAnsi="MS Gothic" w:cs="MS Gothic" w:hint="eastAsia"/>
        </w:rPr>
        <w:t>.</w:t>
      </w:r>
      <w:r w:rsidR="00F26525" w:rsidRPr="00F26525">
        <w:rPr>
          <w:rFonts w:ascii="Arial" w:hAnsi="Arial" w:cs="Arial"/>
        </w:rPr>
        <w:t xml:space="preserve"> durch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seine Teilnahme an Veranstaltunge</w:t>
      </w:r>
      <w:r w:rsidR="00F26525">
        <w:rPr>
          <w:rFonts w:ascii="Arial" w:hAnsi="Arial" w:cs="Arial"/>
        </w:rPr>
        <w:t xml:space="preserve">n, Flugtagen </w:t>
      </w:r>
      <w:r w:rsidR="00F26525" w:rsidRPr="00F26525">
        <w:rPr>
          <w:rFonts w:ascii="Arial" w:hAnsi="Arial" w:cs="Arial"/>
        </w:rPr>
        <w:t>oder Treffen</w:t>
      </w:r>
      <w:r>
        <w:rPr>
          <w:rFonts w:ascii="Arial" w:hAnsi="Arial" w:cs="Arial"/>
        </w:rPr>
        <w:br/>
      </w:r>
      <w:r w:rsidR="00F26525" w:rsidRPr="00F26525">
        <w:rPr>
          <w:rFonts w:ascii="Arial" w:hAnsi="Arial" w:cs="Arial"/>
        </w:rPr>
        <w:t>zum fachlichen Austausch.</w:t>
      </w:r>
    </w:p>
    <w:p w14:paraId="40198028" w14:textId="69B5412A" w:rsidR="00F26525" w:rsidRPr="00EC558E" w:rsidRDefault="00F26525" w:rsidP="00F26525">
      <w:pPr>
        <w:spacing w:line="360" w:lineRule="auto"/>
        <w:rPr>
          <w:rFonts w:ascii="Arial" w:hAnsi="Arial" w:cs="Arial"/>
        </w:rPr>
      </w:pPr>
    </w:p>
    <w:p w14:paraId="3EF5D6EC" w14:textId="74FBF663" w:rsidR="00AB3286" w:rsidRDefault="00AB3286">
      <w:pPr>
        <w:rPr>
          <w:rFonts w:ascii="Arial" w:hAnsi="Arial" w:cs="Arial"/>
        </w:rPr>
      </w:pPr>
      <w:bookmarkStart w:id="6" w:name="Gruß"/>
      <w:bookmarkEnd w:id="6"/>
    </w:p>
    <w:p w14:paraId="012822B7" w14:textId="77777777" w:rsidR="00BE0C94" w:rsidRDefault="00BE0C94">
      <w:pPr>
        <w:rPr>
          <w:rFonts w:ascii="Arial" w:hAnsi="Arial" w:cs="Arial"/>
        </w:rPr>
      </w:pPr>
    </w:p>
    <w:p w14:paraId="6B791D84" w14:textId="77777777" w:rsidR="00E72A3C" w:rsidRPr="00EC558E" w:rsidRDefault="00E72A3C">
      <w:pPr>
        <w:rPr>
          <w:rFonts w:ascii="Arial" w:hAnsi="Arial" w:cs="Arial"/>
        </w:rPr>
      </w:pPr>
    </w:p>
    <w:p w14:paraId="7842E4C9" w14:textId="3D021759" w:rsidR="00EC558E" w:rsidRPr="00EC558E" w:rsidRDefault="003663F3">
      <w:pPr>
        <w:pStyle w:val="Unterschrift"/>
        <w:rPr>
          <w:rFonts w:ascii="Arial" w:hAnsi="Arial" w:cs="Arial"/>
        </w:rPr>
      </w:pPr>
      <w:bookmarkStart w:id="7" w:name="Absender"/>
      <w:bookmarkEnd w:id="7"/>
      <w:r>
        <w:rPr>
          <w:rFonts w:ascii="Arial" w:hAnsi="Arial" w:cs="Arial"/>
        </w:rPr>
        <w:t>Pierre Mai</w:t>
      </w:r>
    </w:p>
    <w:p w14:paraId="394FF70B" w14:textId="52E2A93C" w:rsidR="009400A4" w:rsidRPr="00EC558E" w:rsidRDefault="00EC558E">
      <w:pPr>
        <w:pStyle w:val="Unterschrift"/>
        <w:rPr>
          <w:sz w:val="16"/>
          <w:szCs w:val="16"/>
        </w:rPr>
      </w:pPr>
      <w:r w:rsidRPr="00EC558E">
        <w:rPr>
          <w:rFonts w:ascii="Arial" w:hAnsi="Arial" w:cs="Arial"/>
          <w:sz w:val="16"/>
          <w:szCs w:val="16"/>
        </w:rPr>
        <w:t xml:space="preserve">[2. </w:t>
      </w:r>
      <w:r w:rsidR="00E72A3C">
        <w:rPr>
          <w:rFonts w:ascii="Arial" w:hAnsi="Arial" w:cs="Arial"/>
          <w:sz w:val="16"/>
          <w:szCs w:val="16"/>
        </w:rPr>
        <w:t>Vorsitzender</w:t>
      </w:r>
      <w:r w:rsidRPr="00EC558E">
        <w:rPr>
          <w:rFonts w:ascii="Arial" w:hAnsi="Arial" w:cs="Arial"/>
          <w:sz w:val="16"/>
          <w:szCs w:val="16"/>
        </w:rPr>
        <w:t xml:space="preserve"> von SOLARIS-RMB e.V.]</w:t>
      </w:r>
      <w:r w:rsidR="00690060" w:rsidRPr="00EC558E">
        <w:rPr>
          <w:sz w:val="16"/>
          <w:szCs w:val="16"/>
        </w:rPr>
        <w:tab/>
      </w:r>
    </w:p>
    <w:sectPr w:rsidR="009400A4" w:rsidRPr="00EC558E">
      <w:headerReference w:type="default" r:id="rId7"/>
      <w:headerReference w:type="first" r:id="rId8"/>
      <w:footerReference w:type="first" r:id="rId9"/>
      <w:pgSz w:w="11907" w:h="16840" w:code="9"/>
      <w:pgMar w:top="1548" w:right="1134" w:bottom="1134" w:left="1304" w:header="720" w:footer="80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EAF63" w14:textId="77777777" w:rsidR="00E715AC" w:rsidRDefault="00E715AC">
      <w:r>
        <w:separator/>
      </w:r>
    </w:p>
  </w:endnote>
  <w:endnote w:type="continuationSeparator" w:id="0">
    <w:p w14:paraId="413781EF" w14:textId="77777777" w:rsidR="00E715AC" w:rsidRDefault="00E71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2E52" w14:textId="77777777" w:rsidR="00690060" w:rsidRDefault="00077C30" w:rsidP="006E405A">
    <w:pPr>
      <w:pStyle w:val="Fu"/>
      <w:framePr w:w="9859" w:h="500" w:hRule="exact" w:hSpace="0" w:vSpace="352" w:wrap="notBeside" w:vAnchor="text" w:x="1528" w:y="72"/>
      <w:jc w:val="right"/>
    </w:pPr>
    <w:r>
      <w:t>Solaris RMB e.V.</w:t>
    </w:r>
  </w:p>
  <w:p w14:paraId="3BF8AD59" w14:textId="77777777" w:rsidR="006E405A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Sitz: Neustadt/Weinstraße</w:t>
    </w:r>
    <w:r w:rsidR="006E405A">
      <w:t>, Konrad-Adenauer-Straße 33, 67376 Harthausen</w:t>
    </w:r>
  </w:p>
  <w:p w14:paraId="4E1EF397" w14:textId="77777777" w:rsidR="00077C30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Vorstand: Thomas Schmid, Pierre Mai, Oliver Seltmann Registergericht Amtsgericht Ludwigshafen am Rhein, VR 81345</w:t>
    </w:r>
  </w:p>
  <w:p w14:paraId="1473D3E8" w14:textId="77777777" w:rsidR="00690060" w:rsidRDefault="00690060">
    <w:pPr>
      <w:pStyle w:val="Fu"/>
      <w:framePr w:w="6237" w:hSpace="0" w:vSpace="352" w:wrap="notBeside" w:vAnchor="text" w:hAnchor="text" w:x="1" w:y="1"/>
    </w:pPr>
  </w:p>
  <w:p w14:paraId="3A951BE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055C8F11" w14:textId="77777777" w:rsidR="00690060" w:rsidRDefault="00690060">
    <w:pPr>
      <w:pStyle w:val="Fu"/>
      <w:framePr w:w="6237" w:hSpace="0" w:vSpace="352" w:wrap="notBeside" w:vAnchor="text" w:hAnchor="text" w:x="1" w:y="1"/>
    </w:pPr>
  </w:p>
  <w:p w14:paraId="4AE9355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6FB07DAE" w14:textId="77777777" w:rsidR="00690060" w:rsidRDefault="00690060">
    <w:pPr>
      <w:pStyle w:val="Fu"/>
      <w:framePr w:w="6237" w:hSpace="0" w:vSpace="352" w:wrap="notBeside" w:vAnchor="text" w:hAnchor="text" w:x="1" w:y="1"/>
    </w:pPr>
    <w:bookmarkStart w:id="14" w:name="HGFText"/>
    <w:bookmarkEnd w:id="14"/>
  </w:p>
  <w:p w14:paraId="60D2810F" w14:textId="77777777" w:rsidR="00690060" w:rsidRDefault="00690060">
    <w:pPr>
      <w:pStyle w:val="DateiName"/>
      <w:framePr w:wrap="around"/>
    </w:pPr>
    <w:bookmarkStart w:id="15" w:name="DateiName"/>
    <w:bookmarkEnd w:id="15"/>
  </w:p>
  <w:p w14:paraId="06ADF83D" w14:textId="77777777" w:rsidR="00690060" w:rsidRDefault="00690060" w:rsidP="00BE0C94">
    <w:pPr>
      <w:pStyle w:val="Fuzeile"/>
      <w:spacing w:after="170"/>
      <w:rPr>
        <w:sz w:val="18"/>
      </w:rPr>
    </w:pPr>
    <w:bookmarkStart w:id="16" w:name="Zertifizierung"/>
    <w:bookmarkStart w:id="17" w:name="FussDruck"/>
    <w:bookmarkEnd w:id="16"/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B01AB" w14:textId="77777777" w:rsidR="00E715AC" w:rsidRDefault="00E715AC">
      <w:r>
        <w:separator/>
      </w:r>
    </w:p>
  </w:footnote>
  <w:footnote w:type="continuationSeparator" w:id="0">
    <w:p w14:paraId="377AA0D4" w14:textId="77777777" w:rsidR="00E715AC" w:rsidRDefault="00E71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775A" w14:textId="77777777" w:rsidR="00690060" w:rsidRDefault="00690060">
    <w:pPr>
      <w:pStyle w:val="Kopfzeile"/>
    </w:pPr>
  </w:p>
  <w:p w14:paraId="02177C7C" w14:textId="77777777" w:rsidR="00690060" w:rsidRDefault="00690060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BB2B" w14:textId="77777777" w:rsidR="00690060" w:rsidRDefault="005F30C7">
    <w:pPr>
      <w:pStyle w:val="KopfText"/>
      <w:framePr w:wrap="around"/>
    </w:pPr>
    <w:r>
      <w:t>Unser</w:t>
    </w:r>
    <w:r w:rsidR="009400A4">
      <w:t xml:space="preserve"> Zeichen</w:t>
    </w:r>
  </w:p>
  <w:p w14:paraId="0B7D294E" w14:textId="77777777" w:rsidR="00690060" w:rsidRDefault="005F30C7">
    <w:pPr>
      <w:pStyle w:val="KopfText"/>
      <w:framePr w:wrap="around"/>
    </w:pPr>
    <w:r>
      <w:t>Unser</w:t>
    </w:r>
    <w:r w:rsidR="009400A4">
      <w:t xml:space="preserve"> Schreiben</w:t>
    </w:r>
  </w:p>
  <w:p w14:paraId="5BA65027" w14:textId="77777777" w:rsidR="00690060" w:rsidRDefault="009400A4">
    <w:pPr>
      <w:pStyle w:val="KopfText"/>
      <w:framePr w:wrap="around"/>
    </w:pPr>
    <w:r>
      <w:t>Unser Zeichen</w:t>
    </w:r>
  </w:p>
  <w:p w14:paraId="165DD890" w14:textId="77777777" w:rsidR="00690060" w:rsidRDefault="00690060">
    <w:pPr>
      <w:pStyle w:val="KopfText"/>
      <w:framePr w:wrap="around"/>
    </w:pPr>
  </w:p>
  <w:p w14:paraId="2949D179" w14:textId="77777777" w:rsidR="00690060" w:rsidRDefault="005F30C7">
    <w:pPr>
      <w:pStyle w:val="KopfText"/>
      <w:framePr w:wrap="around"/>
    </w:pPr>
    <w:r>
      <w:t>Dein</w:t>
    </w:r>
    <w:r w:rsidR="009400A4">
      <w:t xml:space="preserve"> Gesprächspartner</w:t>
    </w:r>
  </w:p>
  <w:p w14:paraId="0FF5DB89" w14:textId="77777777" w:rsidR="00690060" w:rsidRDefault="009400A4">
    <w:pPr>
      <w:pStyle w:val="KopfText"/>
      <w:framePr w:wrap="around"/>
    </w:pPr>
    <w:r>
      <w:t xml:space="preserve">Telefon </w:t>
    </w:r>
  </w:p>
  <w:p w14:paraId="65F3E2AB" w14:textId="77777777" w:rsidR="00690060" w:rsidRDefault="009400A4">
    <w:pPr>
      <w:pStyle w:val="KopfText"/>
      <w:framePr w:wrap="around"/>
    </w:pPr>
    <w:r>
      <w:t>E-Mail</w:t>
    </w:r>
  </w:p>
  <w:p w14:paraId="584BBA66" w14:textId="77777777" w:rsidR="005F30C7" w:rsidRDefault="005F30C7">
    <w:pPr>
      <w:pStyle w:val="KopfText"/>
      <w:framePr w:wrap="around"/>
    </w:pPr>
  </w:p>
  <w:p w14:paraId="6C3AB3B1" w14:textId="77777777" w:rsidR="00690060" w:rsidRDefault="005F30C7">
    <w:pPr>
      <w:pStyle w:val="KopfText"/>
      <w:framePr w:wrap="around"/>
    </w:pPr>
    <w:r>
      <w:t>Datum</w:t>
    </w:r>
  </w:p>
  <w:p w14:paraId="230C88EF" w14:textId="77777777" w:rsidR="00690060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bookmarkStart w:id="8" w:name="DLR"/>
    <w:bookmarkStart w:id="9" w:name="Institut"/>
    <w:bookmarkEnd w:id="8"/>
    <w:bookmarkEnd w:id="9"/>
    <w:r w:rsidRPr="00EC558E">
      <w:rPr>
        <w:rFonts w:ascii="Arial" w:hAnsi="Arial" w:cs="Arial"/>
        <w:b/>
        <w:sz w:val="18"/>
        <w:szCs w:val="18"/>
      </w:rPr>
      <w:t>SOLARIS-RMB e.V.</w:t>
    </w:r>
  </w:p>
  <w:p w14:paraId="32EE0793" w14:textId="77777777" w:rsidR="00AB3286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r w:rsidRPr="00EC558E">
      <w:rPr>
        <w:rFonts w:ascii="Arial" w:hAnsi="Arial" w:cs="Arial"/>
        <w:b/>
        <w:sz w:val="18"/>
        <w:szCs w:val="18"/>
      </w:rPr>
      <w:t>Der Vorstand</w:t>
    </w:r>
  </w:p>
  <w:p w14:paraId="70A56891" w14:textId="77777777" w:rsidR="00690060" w:rsidRPr="00EC558E" w:rsidRDefault="00690060">
    <w:pPr>
      <w:pStyle w:val="Institut"/>
      <w:framePr w:wrap="notBeside"/>
      <w:rPr>
        <w:rFonts w:ascii="Arial" w:hAnsi="Arial" w:cs="Arial"/>
        <w:b/>
        <w:sz w:val="18"/>
        <w:szCs w:val="18"/>
      </w:rPr>
    </w:pPr>
  </w:p>
  <w:p w14:paraId="14A97E89" w14:textId="4183C767" w:rsidR="00690060" w:rsidRDefault="008D362B">
    <w:pPr>
      <w:pStyle w:val="Kopfzeile"/>
      <w:spacing w:after="5400" w:line="200" w:lineRule="atLeast"/>
      <w:jc w:val="center"/>
    </w:pPr>
    <w:r>
      <w:drawing>
        <wp:anchor distT="0" distB="0" distL="114300" distR="114300" simplePos="0" relativeHeight="251657728" behindDoc="1" locked="0" layoutInCell="1" allowOverlap="1" wp14:anchorId="2CBB0052" wp14:editId="4AFC0620">
          <wp:simplePos x="0" y="0"/>
          <wp:positionH relativeFrom="column">
            <wp:posOffset>3452495</wp:posOffset>
          </wp:positionH>
          <wp:positionV relativeFrom="paragraph">
            <wp:posOffset>2540</wp:posOffset>
          </wp:positionV>
          <wp:extent cx="2538095" cy="1193165"/>
          <wp:effectExtent l="0" t="0" r="0" b="0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095" cy="1193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80AFC" w14:textId="77777777" w:rsidR="00690060" w:rsidRDefault="00690060">
    <w:pPr>
      <w:pStyle w:val="Kopfzeile"/>
      <w:framePr w:wrap="around" w:vAnchor="page" w:hAnchor="page" w:x="511" w:y="5580"/>
      <w:spacing w:line="200" w:lineRule="atLeast"/>
      <w:rPr>
        <w:sz w:val="28"/>
      </w:rPr>
    </w:pPr>
    <w:bookmarkStart w:id="10" w:name="FalzOben"/>
    <w:bookmarkEnd w:id="10"/>
    <w:r>
      <w:rPr>
        <w:spacing w:val="-4"/>
        <w:sz w:val="16"/>
        <w:vertAlign w:val="superscript"/>
      </w:rPr>
      <w:t>___</w:t>
    </w:r>
  </w:p>
  <w:p w14:paraId="437A4EBF" w14:textId="77777777" w:rsidR="00690060" w:rsidRPr="00EC558E" w:rsidRDefault="003663F3">
    <w:pPr>
      <w:pStyle w:val="AbsAdresse"/>
      <w:framePr w:wrap="auto"/>
      <w:rPr>
        <w:rFonts w:ascii="Arial" w:hAnsi="Arial" w:cs="Arial"/>
      </w:rPr>
    </w:pPr>
    <w:r>
      <w:rPr>
        <w:rFonts w:ascii="Arial" w:hAnsi="Arial" w:cs="Arial"/>
      </w:rPr>
      <w:t>Pierre Mai, Berliner Straße 20, 30938 Burgwedel</w:t>
    </w:r>
  </w:p>
  <w:p w14:paraId="462BD020" w14:textId="77777777" w:rsidR="00690060" w:rsidRDefault="00690060">
    <w:pPr>
      <w:pStyle w:val="Bereich"/>
      <w:framePr w:wrap="notBeside"/>
    </w:pPr>
    <w:bookmarkStart w:id="11" w:name="Bereich"/>
    <w:bookmarkEnd w:id="11"/>
  </w:p>
  <w:p w14:paraId="19DC3431" w14:textId="77777777" w:rsidR="00690060" w:rsidRDefault="00690060">
    <w:pPr>
      <w:pStyle w:val="Bereich"/>
      <w:framePr w:wrap="notBeside"/>
    </w:pPr>
  </w:p>
  <w:p w14:paraId="2FCB0A1A" w14:textId="77777777" w:rsidR="00690060" w:rsidRDefault="00690060">
    <w:pPr>
      <w:pStyle w:val="Bereich"/>
      <w:framePr w:wrap="notBeside"/>
    </w:pPr>
  </w:p>
  <w:p w14:paraId="1B4F5A2B" w14:textId="77777777" w:rsidR="00690060" w:rsidRDefault="00690060">
    <w:pPr>
      <w:pStyle w:val="Kopfzeile"/>
      <w:framePr w:wrap="around" w:vAnchor="page" w:hAnchor="page" w:x="511" w:y="11534"/>
      <w:spacing w:line="200" w:lineRule="atLeast"/>
      <w:rPr>
        <w:sz w:val="28"/>
      </w:rPr>
    </w:pPr>
    <w:bookmarkStart w:id="12" w:name="FalzUnten"/>
    <w:bookmarkEnd w:id="12"/>
    <w:r>
      <w:rPr>
        <w:spacing w:val="-4"/>
        <w:sz w:val="16"/>
        <w:vertAlign w:val="superscript"/>
      </w:rPr>
      <w:t>___</w:t>
    </w:r>
  </w:p>
  <w:p w14:paraId="4E42EB7A" w14:textId="77777777" w:rsidR="00690060" w:rsidRDefault="00690060">
    <w:pPr>
      <w:pStyle w:val="Kopfzeile"/>
      <w:framePr w:wrap="around" w:vAnchor="page" w:hAnchor="page" w:x="398" w:y="8330"/>
      <w:spacing w:line="200" w:lineRule="atLeast"/>
      <w:rPr>
        <w:sz w:val="28"/>
      </w:rPr>
    </w:pPr>
    <w:bookmarkStart w:id="13" w:name="FalzMitte"/>
    <w:bookmarkEnd w:id="13"/>
    <w:r>
      <w:rPr>
        <w:spacing w:val="-4"/>
        <w:sz w:val="16"/>
        <w:vertAlign w:val="superscript"/>
      </w:rPr>
      <w:t>__</w:t>
    </w:r>
  </w:p>
  <w:p w14:paraId="78508893" w14:textId="77777777" w:rsidR="00690060" w:rsidRDefault="006900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de-DE" w:vendorID="64" w:dllVersion="6" w:nlCheck="1" w:checkStyle="1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86"/>
    <w:rsid w:val="0001620C"/>
    <w:rsid w:val="00077C30"/>
    <w:rsid w:val="002120DD"/>
    <w:rsid w:val="00212748"/>
    <w:rsid w:val="00247BCE"/>
    <w:rsid w:val="002A461C"/>
    <w:rsid w:val="002B335A"/>
    <w:rsid w:val="00354D3F"/>
    <w:rsid w:val="003663F3"/>
    <w:rsid w:val="003B20BF"/>
    <w:rsid w:val="003F6A6A"/>
    <w:rsid w:val="003F7E9F"/>
    <w:rsid w:val="00403D43"/>
    <w:rsid w:val="00451FF9"/>
    <w:rsid w:val="004E3B79"/>
    <w:rsid w:val="005F30C7"/>
    <w:rsid w:val="00627EA6"/>
    <w:rsid w:val="00630177"/>
    <w:rsid w:val="00665B22"/>
    <w:rsid w:val="00690060"/>
    <w:rsid w:val="006B6F34"/>
    <w:rsid w:val="006E1796"/>
    <w:rsid w:val="006E405A"/>
    <w:rsid w:val="00700517"/>
    <w:rsid w:val="00700FFD"/>
    <w:rsid w:val="00727650"/>
    <w:rsid w:val="00756CA9"/>
    <w:rsid w:val="008207E8"/>
    <w:rsid w:val="00850701"/>
    <w:rsid w:val="008538E3"/>
    <w:rsid w:val="008D362B"/>
    <w:rsid w:val="008E082B"/>
    <w:rsid w:val="008E7F99"/>
    <w:rsid w:val="00920719"/>
    <w:rsid w:val="009210D9"/>
    <w:rsid w:val="009400A4"/>
    <w:rsid w:val="009801BC"/>
    <w:rsid w:val="00A87D44"/>
    <w:rsid w:val="00AB3286"/>
    <w:rsid w:val="00BE0C94"/>
    <w:rsid w:val="00C77618"/>
    <w:rsid w:val="00C80578"/>
    <w:rsid w:val="00C860B1"/>
    <w:rsid w:val="00D27547"/>
    <w:rsid w:val="00DF3F62"/>
    <w:rsid w:val="00E52394"/>
    <w:rsid w:val="00E715AC"/>
    <w:rsid w:val="00E72A3C"/>
    <w:rsid w:val="00EC558E"/>
    <w:rsid w:val="00F021C5"/>
    <w:rsid w:val="00F26525"/>
    <w:rsid w:val="00F77A46"/>
    <w:rsid w:val="00F96596"/>
    <w:rsid w:val="00FD4A89"/>
    <w:rsid w:val="00FD6D3D"/>
    <w:rsid w:val="00FD7482"/>
    <w:rsid w:val="00FD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F61B14"/>
  <w15:chartTrackingRefBased/>
  <w15:docId w15:val="{4D19D6BD-D0CC-4ED4-8807-8B7000E8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400A4"/>
    <w:rPr>
      <w:rFonts w:ascii="Frutiger 45 Light" w:hAnsi="Frutiger 45 Light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  <w:sz w:val="24"/>
    </w:rPr>
  </w:style>
  <w:style w:type="paragraph" w:styleId="berschrift3">
    <w:name w:val="heading 3"/>
    <w:basedOn w:val="berschrift1"/>
    <w:next w:val="Standard"/>
    <w:qFormat/>
    <w:pPr>
      <w:outlineLvl w:val="2"/>
    </w:pPr>
    <w:rPr>
      <w:sz w:val="24"/>
    </w:rPr>
  </w:style>
  <w:style w:type="paragraph" w:styleId="berschrift4">
    <w:name w:val="heading 4"/>
    <w:basedOn w:val="berschrift1"/>
    <w:next w:val="Standard"/>
    <w:qFormat/>
    <w:pPr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pPr>
      <w:outlineLvl w:val="4"/>
    </w:p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Pr>
      <w:sz w:val="20"/>
    </w:rPr>
  </w:style>
  <w:style w:type="paragraph" w:styleId="Kopfzeile">
    <w:name w:val="header"/>
    <w:basedOn w:val="Standard"/>
    <w:pPr>
      <w:widowControl w:val="0"/>
      <w:spacing w:line="240" w:lineRule="exact"/>
    </w:pPr>
    <w:rPr>
      <w:noProof/>
    </w:rPr>
  </w:style>
  <w:style w:type="character" w:styleId="Seitenzahl">
    <w:name w:val="page number"/>
    <w:basedOn w:val="Absatz-Standardschriftart"/>
  </w:style>
  <w:style w:type="paragraph" w:customStyle="1" w:styleId="Postvermerk">
    <w:name w:val="Postvermerk"/>
    <w:basedOn w:val="Anschrift"/>
    <w:next w:val="Anschrift"/>
    <w:pPr>
      <w:framePr w:wrap="notBeside"/>
      <w:spacing w:after="80" w:line="240" w:lineRule="auto"/>
    </w:pPr>
    <w:rPr>
      <w:b/>
      <w:sz w:val="18"/>
    </w:rPr>
  </w:style>
  <w:style w:type="paragraph" w:customStyle="1" w:styleId="Anschrift">
    <w:name w:val="Anschrift"/>
    <w:basedOn w:val="Standard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noProof/>
      <w:szCs w:val="22"/>
    </w:rPr>
  </w:style>
  <w:style w:type="paragraph" w:customStyle="1" w:styleId="Betreff">
    <w:name w:val="Betreff"/>
    <w:basedOn w:val="Standard"/>
    <w:rPr>
      <w:b/>
    </w:rPr>
  </w:style>
  <w:style w:type="paragraph" w:customStyle="1" w:styleId="Land">
    <w:name w:val="Land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customStyle="1" w:styleId="KopfWert">
    <w:name w:val="KopfWert"/>
    <w:basedOn w:val="Kopfzeile"/>
    <w:pPr>
      <w:framePr w:w="3062" w:hSpace="142" w:vSpace="142" w:wrap="around" w:vAnchor="page" w:hAnchor="page" w:x="8790" w:y="3159"/>
    </w:pPr>
  </w:style>
  <w:style w:type="paragraph" w:styleId="Anrede">
    <w:name w:val="Salutation"/>
    <w:basedOn w:val="Standard"/>
  </w:style>
  <w:style w:type="paragraph" w:customStyle="1" w:styleId="AbsOrgEinheit">
    <w:name w:val="AbsOrgEinheit"/>
    <w:basedOn w:val="Kopfzeile"/>
    <w:pPr>
      <w:framePr w:w="4990" w:wrap="auto" w:vAnchor="page" w:hAnchor="page" w:x="1305" w:y="2439"/>
      <w:tabs>
        <w:tab w:val="left" w:pos="454"/>
      </w:tabs>
    </w:pPr>
    <w:rPr>
      <w:sz w:val="18"/>
    </w:rPr>
  </w:style>
  <w:style w:type="paragraph" w:customStyle="1" w:styleId="AnschriftAbstand">
    <w:name w:val="AnschriftAbstand"/>
    <w:basedOn w:val="Anschrift"/>
    <w:next w:val="Standard"/>
    <w:pPr>
      <w:framePr w:wrap="notBeside"/>
      <w:widowControl w:val="0"/>
      <w:overflowPunct/>
      <w:autoSpaceDE/>
      <w:autoSpaceDN/>
      <w:adjustRightInd/>
      <w:spacing w:line="240" w:lineRule="auto"/>
      <w:textAlignment w:val="auto"/>
    </w:pPr>
    <w:rPr>
      <w:sz w:val="8"/>
      <w:szCs w:val="8"/>
    </w:rPr>
  </w:style>
  <w:style w:type="paragraph" w:customStyle="1" w:styleId="Bereich">
    <w:name w:val="Bereich"/>
    <w:basedOn w:val="Kopfzeile"/>
    <w:pPr>
      <w:framePr w:w="2835" w:wrap="notBeside" w:vAnchor="page" w:hAnchor="page" w:x="5728" w:y="2439"/>
      <w:jc w:val="right"/>
    </w:pPr>
    <w:rPr>
      <w:sz w:val="20"/>
    </w:rPr>
  </w:style>
  <w:style w:type="paragraph" w:customStyle="1" w:styleId="Institut">
    <w:name w:val="Institut"/>
    <w:basedOn w:val="Kopfzeile"/>
    <w:pPr>
      <w:framePr w:w="3062" w:wrap="notBeside" w:vAnchor="page" w:hAnchor="page" w:x="8790" w:y="2439"/>
    </w:pPr>
    <w:rPr>
      <w:sz w:val="20"/>
    </w:rPr>
  </w:style>
  <w:style w:type="paragraph" w:customStyle="1" w:styleId="DLR">
    <w:name w:val="DLR"/>
    <w:pPr>
      <w:framePr w:w="3062" w:wrap="notBeside" w:vAnchor="page" w:hAnchor="page" w:x="1305" w:y="1419"/>
      <w:widowControl w:val="0"/>
      <w:spacing w:line="240" w:lineRule="exact"/>
    </w:pPr>
    <w:rPr>
      <w:rFonts w:ascii="Frutiger 45 Light" w:hAnsi="Frutiger 45 Light"/>
      <w:b/>
      <w:noProof/>
      <w:sz w:val="22"/>
    </w:rPr>
  </w:style>
  <w:style w:type="paragraph" w:customStyle="1" w:styleId="Fu">
    <w:name w:val="Fuß"/>
    <w:basedOn w:val="Standard"/>
    <w:pPr>
      <w:framePr w:w="2608" w:hSpace="142" w:wrap="notBeside" w:vAnchor="page" w:hAnchor="page" w:x="8733" w:y="15537"/>
      <w:spacing w:line="140" w:lineRule="exact"/>
    </w:pPr>
    <w:rPr>
      <w:noProof/>
      <w:sz w:val="14"/>
    </w:rPr>
  </w:style>
  <w:style w:type="paragraph" w:customStyle="1" w:styleId="DLRAusland">
    <w:name w:val="DLR_Ausland"/>
    <w:pPr>
      <w:framePr w:w="2495" w:wrap="notBeside" w:vAnchor="page" w:hAnchor="page" w:x="4594" w:y="1362"/>
      <w:widowControl w:val="0"/>
      <w:spacing w:line="240" w:lineRule="exact"/>
    </w:pPr>
    <w:rPr>
      <w:rFonts w:ascii="Frutiger 45 Light" w:hAnsi="Frutiger 45 Light"/>
      <w:noProof/>
      <w:sz w:val="22"/>
    </w:rPr>
  </w:style>
  <w:style w:type="paragraph" w:customStyle="1" w:styleId="UnserZeichen">
    <w:name w:val="Unser Zeichen"/>
    <w:basedOn w:val="KopfWert"/>
    <w:pPr>
      <w:framePr w:vSpace="425" w:wrap="notBeside"/>
    </w:pPr>
  </w:style>
  <w:style w:type="paragraph" w:customStyle="1" w:styleId="Telefax">
    <w:name w:val="Telefax"/>
    <w:basedOn w:val="KopfWert"/>
    <w:pPr>
      <w:framePr w:vSpace="425" w:wrap="notBeside"/>
    </w:pPr>
  </w:style>
  <w:style w:type="paragraph" w:customStyle="1" w:styleId="DateiName">
    <w:name w:val="DateiName"/>
    <w:basedOn w:val="Standard"/>
    <w:pPr>
      <w:framePr w:w="164" w:h="5670" w:hSpace="181" w:vSpace="142" w:wrap="around" w:vAnchor="page" w:hAnchor="page" w:x="568" w:y="10377" w:anchorLock="1"/>
      <w:shd w:val="solid" w:color="FFFFFF" w:fill="FFFFFF"/>
      <w:textDirection w:val="btLr"/>
    </w:pPr>
    <w:rPr>
      <w:sz w:val="14"/>
    </w:rPr>
  </w:style>
  <w:style w:type="paragraph" w:customStyle="1" w:styleId="KopfText">
    <w:name w:val="KopfText"/>
    <w:basedOn w:val="Kopfzeile"/>
    <w:pPr>
      <w:framePr w:w="2835" w:hSpace="142" w:vSpace="142" w:wrap="around" w:vAnchor="page" w:hAnchor="page" w:x="5728" w:y="3159"/>
      <w:jc w:val="right"/>
    </w:pPr>
    <w:rPr>
      <w:sz w:val="18"/>
    </w:rPr>
  </w:style>
  <w:style w:type="paragraph" w:styleId="Untertitel">
    <w:name w:val="Subtitle"/>
    <w:basedOn w:val="Titel"/>
    <w:qFormat/>
    <w:rPr>
      <w:i/>
      <w:sz w:val="28"/>
    </w:rPr>
  </w:style>
  <w:style w:type="paragraph" w:styleId="Titel">
    <w:name w:val="Title"/>
    <w:basedOn w:val="Standard"/>
    <w:qFormat/>
    <w:pPr>
      <w:spacing w:before="240" w:after="60"/>
      <w:jc w:val="center"/>
    </w:pPr>
    <w:rPr>
      <w:b/>
      <w:kern w:val="28"/>
      <w:sz w:val="32"/>
    </w:rPr>
  </w:style>
  <w:style w:type="paragraph" w:customStyle="1" w:styleId="Ort">
    <w:name w:val="Ort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styleId="Gruformel">
    <w:name w:val="Closing"/>
    <w:basedOn w:val="Standard"/>
  </w:style>
  <w:style w:type="paragraph" w:styleId="Unterschrift">
    <w:name w:val="Signature"/>
    <w:basedOn w:val="Standard"/>
    <w:pPr>
      <w:tabs>
        <w:tab w:val="right" w:pos="7938"/>
      </w:tabs>
    </w:pPr>
    <w:rPr>
      <w:noProof/>
    </w:rPr>
  </w:style>
  <w:style w:type="paragraph" w:customStyle="1" w:styleId="AbsAdresse">
    <w:name w:val="AbsAdresse"/>
    <w:basedOn w:val="Kopfzeile"/>
    <w:pPr>
      <w:framePr w:w="4990" w:wrap="auto" w:vAnchor="page" w:hAnchor="page" w:x="1305" w:y="2439"/>
      <w:tabs>
        <w:tab w:val="left" w:pos="454"/>
      </w:tabs>
      <w:spacing w:line="180" w:lineRule="exact"/>
    </w:pPr>
    <w:rPr>
      <w:sz w:val="14"/>
    </w:rPr>
  </w:style>
  <w:style w:type="character" w:customStyle="1" w:styleId="hp1">
    <w:name w:val="hp1"/>
    <w:rsid w:val="009400A4"/>
    <w:rPr>
      <w:i/>
      <w:lang w:val="de-DE"/>
    </w:rPr>
  </w:style>
  <w:style w:type="character" w:customStyle="1" w:styleId="hp2">
    <w:name w:val="hp2"/>
    <w:rsid w:val="009400A4"/>
    <w:rPr>
      <w:b/>
      <w:lang w:val="de-DE"/>
    </w:rPr>
  </w:style>
  <w:style w:type="character" w:customStyle="1" w:styleId="hp3">
    <w:name w:val="hp3"/>
    <w:rsid w:val="009400A4"/>
    <w:rPr>
      <w:b/>
      <w:i/>
      <w:lang w:val="de-DE"/>
    </w:rPr>
  </w:style>
  <w:style w:type="paragraph" w:customStyle="1" w:styleId="MarkeMitte">
    <w:name w:val="Marke Mitte"/>
    <w:basedOn w:val="Kopfzeile"/>
    <w:pPr>
      <w:framePr w:wrap="around" w:vAnchor="page" w:hAnchor="page" w:x="285" w:y="833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Oben">
    <w:name w:val="Marke Oben"/>
    <w:basedOn w:val="Kopfzeile"/>
    <w:pPr>
      <w:framePr w:wrap="around" w:vAnchor="page" w:hAnchor="page" w:x="511" w:y="558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Unten">
    <w:name w:val="Marke Unten"/>
    <w:basedOn w:val="Kopfzeile"/>
    <w:pPr>
      <w:framePr w:wrap="around" w:vAnchor="page" w:hAnchor="page" w:x="511" w:y="11534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TelefaxNr">
    <w:name w:val="Telefax Nr"/>
    <w:basedOn w:val="Anschrift"/>
    <w:next w:val="TelefaxSeiten"/>
    <w:pPr>
      <w:framePr w:wrap="notBeside"/>
      <w:tabs>
        <w:tab w:val="left" w:pos="1276"/>
      </w:tabs>
      <w:spacing w:before="360"/>
    </w:pPr>
    <w:rPr>
      <w:b/>
    </w:rPr>
  </w:style>
  <w:style w:type="paragraph" w:customStyle="1" w:styleId="TelefaxSeiten">
    <w:name w:val="Telefax Seiten"/>
    <w:basedOn w:val="TelefaxNr"/>
    <w:next w:val="Anschrift"/>
    <w:pPr>
      <w:framePr w:wrap="notBeside"/>
      <w:spacing w:before="60"/>
    </w:pPr>
  </w:style>
  <w:style w:type="paragraph" w:customStyle="1" w:styleId="AnschriftAusland">
    <w:name w:val="AnschriftAusland"/>
    <w:basedOn w:val="Anschrift"/>
    <w:pPr>
      <w:framePr w:wrap="notBeside"/>
      <w:widowControl w:val="0"/>
      <w:overflowPunct/>
      <w:autoSpaceDE/>
      <w:autoSpaceDN/>
      <w:adjustRightInd/>
      <w:textAlignment w:val="auto"/>
    </w:pPr>
    <w:rPr>
      <w:caps/>
    </w:rPr>
  </w:style>
  <w:style w:type="paragraph" w:customStyle="1" w:styleId="E-Mail">
    <w:name w:val="E-Mail"/>
    <w:basedOn w:val="KopfWert"/>
    <w:pPr>
      <w:framePr w:wrap="around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4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dlr\dlr_br_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55C95-836D-4F15-9C2B-7B63BB9D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dlr_br_n.dot</Template>
  <TotalTime>0</TotalTime>
  <Pages>1</Pages>
  <Words>108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 Brief-Vorlage</vt:lpstr>
    </vt:vector>
  </TitlesOfParts>
  <Manager/>
  <Company>im Auftrag des DLR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Brief-Vorlage</dc:title>
  <dc:subject>DLR CD-Vorlagen</dc:subject>
  <dc:creator>Pierre Mai</dc:creator>
  <cp:keywords/>
  <dc:description/>
  <cp:lastModifiedBy>Pierre Mai</cp:lastModifiedBy>
  <cp:revision>3</cp:revision>
  <cp:lastPrinted>2022-06-09T11:16:00Z</cp:lastPrinted>
  <dcterms:created xsi:type="dcterms:W3CDTF">2022-09-16T10:24:00Z</dcterms:created>
  <dcterms:modified xsi:type="dcterms:W3CDTF">2022-09-16T10:28:00Z</dcterms:modified>
</cp:coreProperties>
</file>