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Default="00AB3286" w:rsidP="00C77618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C77618">
        <w:rPr>
          <w:rFonts w:ascii="Arial" w:hAnsi="Arial" w:cs="Arial"/>
        </w:rPr>
        <w:t>:</w:t>
      </w:r>
    </w:p>
    <w:p w14:paraId="130916E6" w14:textId="77777777" w:rsidR="00C77618" w:rsidRDefault="00C77618" w:rsidP="00C77618">
      <w:pPr>
        <w:pStyle w:val="Anschrift"/>
        <w:framePr w:wrap="notBeside"/>
        <w:rPr>
          <w:rFonts w:ascii="Arial" w:hAnsi="Arial" w:cs="Arial"/>
        </w:rPr>
      </w:pPr>
    </w:p>
    <w:p w14:paraId="364CC9E4" w14:textId="40080522" w:rsidR="008207E8" w:rsidRPr="008207E8" w:rsidRDefault="00DC40D1" w:rsidP="008207E8">
      <w:pPr>
        <w:pStyle w:val="Anschrift"/>
        <w:framePr w:wrap="notBeside"/>
        <w:rPr>
          <w:rFonts w:ascii="Arial" w:hAnsi="Arial" w:cs="Arial"/>
        </w:rPr>
      </w:pPr>
      <w:r>
        <w:rPr>
          <w:rFonts w:ascii="Arial" w:hAnsi="Arial" w:cs="Arial"/>
        </w:rPr>
        <w:t>Dirk Hirsch</w:t>
      </w:r>
    </w:p>
    <w:p w14:paraId="3AEA0120" w14:textId="77777777" w:rsidR="008207E8" w:rsidRPr="008207E8" w:rsidRDefault="008207E8" w:rsidP="008207E8">
      <w:pPr>
        <w:pStyle w:val="Anschrift"/>
        <w:framePr w:wrap="notBeside"/>
        <w:rPr>
          <w:rFonts w:ascii="Arial" w:hAnsi="Arial" w:cs="Arial"/>
        </w:rPr>
      </w:pPr>
    </w:p>
    <w:p w14:paraId="6F4644B0" w14:textId="77777777" w:rsidR="00DC40D1" w:rsidRPr="00DC40D1" w:rsidRDefault="00DC40D1" w:rsidP="00DC40D1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r w:rsidRPr="00DC40D1">
        <w:rPr>
          <w:rFonts w:ascii="Arial" w:hAnsi="Arial" w:cs="Arial"/>
          <w:sz w:val="20"/>
        </w:rPr>
        <w:t>Am Goldbach 1</w:t>
      </w:r>
    </w:p>
    <w:p w14:paraId="3B047939" w14:textId="688AFD66" w:rsidR="00DC40D1" w:rsidRPr="00DC40D1" w:rsidRDefault="00DC40D1" w:rsidP="00DC40D1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bookmarkStart w:id="2" w:name="Telefax"/>
      <w:bookmarkEnd w:id="2"/>
      <w:r w:rsidRPr="00DC40D1">
        <w:rPr>
          <w:rFonts w:ascii="Arial" w:hAnsi="Arial" w:cs="Arial"/>
          <w:sz w:val="20"/>
        </w:rPr>
        <w:t>67582</w:t>
      </w:r>
      <w:r>
        <w:rPr>
          <w:rFonts w:ascii="Arial" w:hAnsi="Arial" w:cs="Arial"/>
          <w:sz w:val="20"/>
        </w:rPr>
        <w:t xml:space="preserve"> </w:t>
      </w:r>
      <w:r w:rsidRPr="00DC40D1">
        <w:rPr>
          <w:rFonts w:ascii="Arial" w:hAnsi="Arial" w:cs="Arial"/>
          <w:sz w:val="20"/>
        </w:rPr>
        <w:t>Mettenheim</w:t>
      </w: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30F8B3FA" w:rsidR="00690060" w:rsidRPr="00C860B1" w:rsidRDefault="00DC40D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DH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3A69E387" w:rsidR="00690060" w:rsidRPr="00354D3F" w:rsidRDefault="00756CA9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24.04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2110F324" w:rsidR="00F26525" w:rsidRDefault="00DC40D1" w:rsidP="00DC40D1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bookmarkStart w:id="5" w:name="Anrede"/>
      <w:bookmarkEnd w:id="5"/>
      <w:r>
        <w:rPr>
          <w:rFonts w:ascii="Arial" w:hAnsi="Arial" w:cs="Arial"/>
        </w:rPr>
        <w:t>Dirk Hirsch</w:t>
      </w:r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</w:t>
      </w:r>
      <w:r>
        <w:rPr>
          <w:rFonts w:ascii="Arial" w:hAnsi="Arial" w:cs="Arial"/>
        </w:rPr>
        <w:t xml:space="preserve"> </w:t>
      </w:r>
      <w:r w:rsidRPr="00DC40D1">
        <w:rPr>
          <w:rFonts w:ascii="Arial" w:hAnsi="Arial" w:cs="Arial"/>
        </w:rPr>
        <w:t>29. Feb</w:t>
      </w:r>
      <w:r>
        <w:rPr>
          <w:rFonts w:ascii="Arial" w:hAnsi="Arial" w:cs="Arial"/>
        </w:rPr>
        <w:t>ruar</w:t>
      </w:r>
      <w:r w:rsidRPr="00DC40D1">
        <w:rPr>
          <w:rFonts w:ascii="Arial" w:hAnsi="Arial" w:cs="Arial"/>
        </w:rPr>
        <w:t xml:space="preserve"> 1968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61670B58" w:rsidR="00F26525" w:rsidRDefault="00DC40D1" w:rsidP="008207E8">
      <w:pPr>
        <w:rPr>
          <w:rFonts w:ascii="Arial" w:hAnsi="Arial" w:cs="Arial"/>
        </w:rPr>
      </w:pPr>
      <w:r>
        <w:rPr>
          <w:rFonts w:ascii="Arial" w:hAnsi="Arial" w:cs="Arial"/>
        </w:rPr>
        <w:t>Dirk Hirsch</w:t>
      </w:r>
      <w:r w:rsidR="008207E8" w:rsidRP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ist ein aktives Mitglied 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 und unte</w:t>
      </w:r>
      <w:r w:rsidR="00F26525" w:rsidRPr="00F26525">
        <w:rPr>
          <w:rFonts w:ascii="MS Gothic" w:eastAsia="MS Gothic" w:hAnsi="MS Gothic" w:cs="MS Gothic" w:hint="eastAsia"/>
        </w:rPr>
        <w:t>r</w:t>
      </w:r>
      <w:r w:rsidR="00F26525" w:rsidRPr="00F26525">
        <w:rPr>
          <w:rFonts w:ascii="Arial" w:hAnsi="Arial" w:cs="Arial"/>
        </w:rPr>
        <w:t>stützt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seine 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044A" w14:textId="77777777" w:rsidR="00CA3CD9" w:rsidRDefault="00CA3CD9">
      <w:r>
        <w:separator/>
      </w:r>
    </w:p>
  </w:endnote>
  <w:endnote w:type="continuationSeparator" w:id="0">
    <w:p w14:paraId="10427417" w14:textId="77777777" w:rsidR="00CA3CD9" w:rsidRDefault="00CA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9E46" w14:textId="77777777" w:rsidR="00CA3CD9" w:rsidRDefault="00CA3CD9">
      <w:r>
        <w:separator/>
      </w:r>
    </w:p>
  </w:footnote>
  <w:footnote w:type="continuationSeparator" w:id="0">
    <w:p w14:paraId="660D2FF1" w14:textId="77777777" w:rsidR="00CA3CD9" w:rsidRDefault="00CA3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F30C7"/>
    <w:rsid w:val="00627EA6"/>
    <w:rsid w:val="00665B22"/>
    <w:rsid w:val="00690060"/>
    <w:rsid w:val="006B6F34"/>
    <w:rsid w:val="006E1796"/>
    <w:rsid w:val="006E405A"/>
    <w:rsid w:val="00700517"/>
    <w:rsid w:val="00727650"/>
    <w:rsid w:val="00756CA9"/>
    <w:rsid w:val="008207E8"/>
    <w:rsid w:val="008413C5"/>
    <w:rsid w:val="00850701"/>
    <w:rsid w:val="008D362B"/>
    <w:rsid w:val="008E082B"/>
    <w:rsid w:val="008E7F99"/>
    <w:rsid w:val="00920719"/>
    <w:rsid w:val="009210D9"/>
    <w:rsid w:val="009400A4"/>
    <w:rsid w:val="009801BC"/>
    <w:rsid w:val="00A87D44"/>
    <w:rsid w:val="00AB3286"/>
    <w:rsid w:val="00C77618"/>
    <w:rsid w:val="00C80578"/>
    <w:rsid w:val="00C860B1"/>
    <w:rsid w:val="00CA3CD9"/>
    <w:rsid w:val="00DC40D1"/>
    <w:rsid w:val="00DF3F62"/>
    <w:rsid w:val="00E52394"/>
    <w:rsid w:val="00E72A3C"/>
    <w:rsid w:val="00EC558E"/>
    <w:rsid w:val="00F021C5"/>
    <w:rsid w:val="00F26525"/>
    <w:rsid w:val="00F77A46"/>
    <w:rsid w:val="00FD4A89"/>
    <w:rsid w:val="00FD6D3D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122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2022-03-02T14:29:00Z</cp:lastPrinted>
  <dcterms:created xsi:type="dcterms:W3CDTF">2022-06-09T13:05:00Z</dcterms:created>
  <dcterms:modified xsi:type="dcterms:W3CDTF">2022-06-09T13:07:00Z</dcterms:modified>
</cp:coreProperties>
</file>