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4F4E6" w14:textId="77777777" w:rsidR="00690060" w:rsidRPr="00EC558E" w:rsidRDefault="00690060">
      <w:pPr>
        <w:pStyle w:val="Postvermerk"/>
        <w:framePr w:wrap="notBeside"/>
        <w:rPr>
          <w:rFonts w:ascii="Arial" w:hAnsi="Arial" w:cs="Arial"/>
          <w:sz w:val="2"/>
        </w:rPr>
      </w:pPr>
      <w:bookmarkStart w:id="0" w:name="Postvermerk"/>
      <w:bookmarkEnd w:id="0"/>
    </w:p>
    <w:p w14:paraId="584404C1" w14:textId="77777777" w:rsidR="009400A4" w:rsidRPr="00EC558E" w:rsidRDefault="00AB3286" w:rsidP="009400A4">
      <w:pPr>
        <w:pStyle w:val="Anschrift"/>
        <w:framePr w:wrap="notBeside"/>
        <w:rPr>
          <w:rFonts w:ascii="Arial" w:hAnsi="Arial" w:cs="Arial"/>
        </w:rPr>
      </w:pPr>
      <w:bookmarkStart w:id="1" w:name="An"/>
      <w:bookmarkEnd w:id="1"/>
      <w:r w:rsidRPr="00EC558E">
        <w:rPr>
          <w:rFonts w:ascii="Arial" w:hAnsi="Arial" w:cs="Arial"/>
        </w:rPr>
        <w:t>An</w:t>
      </w:r>
    </w:p>
    <w:p w14:paraId="44773ADA" w14:textId="77777777" w:rsidR="00AB3286" w:rsidRPr="00EC558E" w:rsidRDefault="00AB3286" w:rsidP="009400A4">
      <w:pPr>
        <w:pStyle w:val="Anschrift"/>
        <w:framePr w:wrap="notBeside"/>
        <w:rPr>
          <w:rFonts w:ascii="Arial" w:hAnsi="Arial" w:cs="Arial"/>
        </w:rPr>
      </w:pPr>
      <w:r w:rsidRPr="00EC558E">
        <w:rPr>
          <w:rFonts w:ascii="Arial" w:hAnsi="Arial" w:cs="Arial"/>
        </w:rPr>
        <w:t>Mitglieder von SOLARIS-RMB e.V.</w:t>
      </w:r>
    </w:p>
    <w:p w14:paraId="2D1995C3" w14:textId="77777777" w:rsidR="00AB3286" w:rsidRPr="00EC558E" w:rsidRDefault="00AB3286" w:rsidP="009400A4">
      <w:pPr>
        <w:pStyle w:val="Anschrift"/>
        <w:framePr w:wrap="notBeside"/>
        <w:rPr>
          <w:rFonts w:ascii="Arial" w:hAnsi="Arial" w:cs="Arial"/>
        </w:rPr>
      </w:pPr>
    </w:p>
    <w:p w14:paraId="49932824" w14:textId="77777777" w:rsidR="00690060" w:rsidRPr="00EC558E" w:rsidRDefault="00690060" w:rsidP="009400A4">
      <w:pPr>
        <w:pStyle w:val="Anschrift"/>
        <w:framePr w:wrap="notBeside"/>
        <w:rPr>
          <w:rFonts w:ascii="Arial" w:hAnsi="Arial" w:cs="Arial"/>
        </w:rPr>
      </w:pPr>
    </w:p>
    <w:p w14:paraId="2D77BFCD" w14:textId="77777777" w:rsidR="00690060" w:rsidRPr="00EC558E" w:rsidRDefault="00690060">
      <w:pPr>
        <w:pStyle w:val="TelefaxNr"/>
        <w:framePr w:wrap="notBeside"/>
        <w:rPr>
          <w:rFonts w:ascii="Arial" w:hAnsi="Arial" w:cs="Arial"/>
        </w:rPr>
      </w:pPr>
      <w:bookmarkStart w:id="2" w:name="Telefax"/>
      <w:bookmarkEnd w:id="2"/>
    </w:p>
    <w:p w14:paraId="6605E354" w14:textId="77777777" w:rsidR="00690060" w:rsidRPr="00EC558E" w:rsidRDefault="00690060">
      <w:pPr>
        <w:pStyle w:val="TelefaxSeiten"/>
        <w:framePr w:wrap="notBeside"/>
        <w:rPr>
          <w:rFonts w:ascii="Arial" w:hAnsi="Arial" w:cs="Arial"/>
        </w:rPr>
      </w:pPr>
    </w:p>
    <w:p w14:paraId="0AEEEEC7" w14:textId="77777777" w:rsidR="00690060" w:rsidRPr="00C860B1" w:rsidRDefault="00C860B1" w:rsidP="00077C30">
      <w:pPr>
        <w:pStyle w:val="KopfWert"/>
        <w:framePr w:w="3261" w:wrap="around" w:x="8649"/>
        <w:rPr>
          <w:rFonts w:ascii="Arial" w:hAnsi="Arial" w:cs="Arial"/>
          <w:sz w:val="16"/>
          <w:szCs w:val="16"/>
        </w:rPr>
      </w:pPr>
      <w:bookmarkStart w:id="3" w:name="KopfWert"/>
      <w:bookmarkEnd w:id="3"/>
      <w:r w:rsidRPr="00C860B1">
        <w:rPr>
          <w:rFonts w:ascii="Arial" w:hAnsi="Arial" w:cs="Arial"/>
          <w:sz w:val="16"/>
          <w:szCs w:val="16"/>
        </w:rPr>
        <w:t>P.Mai</w:t>
      </w:r>
    </w:p>
    <w:p w14:paraId="0B4AF2EE" w14:textId="77777777" w:rsidR="00690060" w:rsidRPr="00C860B1" w:rsidRDefault="00C860B1" w:rsidP="00077C30">
      <w:pPr>
        <w:pStyle w:val="KopfWert"/>
        <w:framePr w:w="3261" w:wrap="around" w:x="8649"/>
        <w:rPr>
          <w:rFonts w:ascii="Arial" w:hAnsi="Arial" w:cs="Arial"/>
          <w:sz w:val="16"/>
          <w:szCs w:val="16"/>
        </w:rPr>
      </w:pPr>
      <w:r w:rsidRPr="00C860B1">
        <w:rPr>
          <w:rFonts w:ascii="Arial" w:hAnsi="Arial" w:cs="Arial"/>
          <w:sz w:val="16"/>
          <w:szCs w:val="16"/>
        </w:rPr>
        <w:t>AS-JE-2021</w:t>
      </w:r>
    </w:p>
    <w:p w14:paraId="5556557F" w14:textId="77777777" w:rsidR="00690060" w:rsidRPr="00EC558E" w:rsidRDefault="00690060" w:rsidP="00077C30">
      <w:pPr>
        <w:pStyle w:val="KopfWert"/>
        <w:framePr w:w="3261" w:wrap="around" w:x="8649"/>
        <w:rPr>
          <w:rFonts w:ascii="Arial" w:hAnsi="Arial" w:cs="Arial"/>
        </w:rPr>
      </w:pPr>
    </w:p>
    <w:p w14:paraId="6C1ADC73" w14:textId="77777777" w:rsidR="00690060" w:rsidRPr="00EC558E" w:rsidRDefault="00690060" w:rsidP="00077C30">
      <w:pPr>
        <w:pStyle w:val="KopfWert"/>
        <w:framePr w:w="3261" w:wrap="around" w:x="8649"/>
        <w:rPr>
          <w:rFonts w:ascii="Arial" w:hAnsi="Arial" w:cs="Arial"/>
        </w:rPr>
      </w:pPr>
    </w:p>
    <w:p w14:paraId="5D881685"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Pierre Mai</w:t>
      </w:r>
    </w:p>
    <w:p w14:paraId="48D4D823" w14:textId="77777777" w:rsidR="00690060" w:rsidRPr="00354D3F" w:rsidRDefault="003663F3" w:rsidP="00077C30">
      <w:pPr>
        <w:pStyle w:val="KopfWert"/>
        <w:framePr w:w="3261" w:wrap="around" w:x="8649"/>
        <w:rPr>
          <w:rFonts w:ascii="Arial" w:hAnsi="Arial" w:cs="Arial"/>
          <w:sz w:val="18"/>
          <w:szCs w:val="18"/>
        </w:rPr>
      </w:pPr>
      <w:r w:rsidRPr="00354D3F">
        <w:rPr>
          <w:rFonts w:ascii="Arial" w:hAnsi="Arial" w:cs="Arial"/>
          <w:sz w:val="18"/>
          <w:szCs w:val="18"/>
        </w:rPr>
        <w:t>0175-5728051</w:t>
      </w:r>
    </w:p>
    <w:p w14:paraId="28749F2B" w14:textId="77777777" w:rsidR="00077C30" w:rsidRDefault="003663F3" w:rsidP="00077C30">
      <w:pPr>
        <w:pStyle w:val="KopfWert"/>
        <w:framePr w:w="3261" w:wrap="around" w:x="8649"/>
        <w:rPr>
          <w:rFonts w:ascii="Arial" w:hAnsi="Arial" w:cs="Arial"/>
        </w:rPr>
      </w:pPr>
      <w:r w:rsidRPr="00077C30">
        <w:rPr>
          <w:rFonts w:ascii="Arial" w:hAnsi="Arial" w:cs="Arial"/>
          <w:sz w:val="16"/>
          <w:szCs w:val="16"/>
        </w:rPr>
        <w:t>mitgliederverwaltung@</w:t>
      </w:r>
      <w:r w:rsidR="00354D3F">
        <w:rPr>
          <w:rFonts w:ascii="Arial" w:hAnsi="Arial" w:cs="Arial"/>
          <w:sz w:val="16"/>
          <w:szCs w:val="16"/>
        </w:rPr>
        <w:br/>
      </w:r>
      <w:r w:rsidRPr="00077C30">
        <w:rPr>
          <w:rFonts w:ascii="Arial" w:hAnsi="Arial" w:cs="Arial"/>
          <w:sz w:val="16"/>
          <w:szCs w:val="16"/>
        </w:rPr>
        <w:t>raketenmodellbau.org</w:t>
      </w:r>
    </w:p>
    <w:p w14:paraId="1D0AF00B" w14:textId="77777777" w:rsidR="00690060" w:rsidRPr="00354D3F" w:rsidRDefault="00077C30" w:rsidP="00077C30">
      <w:pPr>
        <w:pStyle w:val="KopfWert"/>
        <w:framePr w:w="3261" w:wrap="around" w:x="8649"/>
        <w:rPr>
          <w:rFonts w:ascii="Arial" w:hAnsi="Arial" w:cs="Arial"/>
          <w:sz w:val="18"/>
          <w:szCs w:val="18"/>
        </w:rPr>
      </w:pPr>
      <w:r w:rsidRPr="00354D3F">
        <w:rPr>
          <w:rFonts w:ascii="Arial" w:hAnsi="Arial" w:cs="Arial"/>
          <w:sz w:val="18"/>
          <w:szCs w:val="18"/>
        </w:rPr>
        <w:t>19</w:t>
      </w:r>
      <w:r w:rsidR="009400A4" w:rsidRPr="00354D3F">
        <w:rPr>
          <w:rFonts w:ascii="Arial" w:hAnsi="Arial" w:cs="Arial"/>
          <w:sz w:val="18"/>
          <w:szCs w:val="18"/>
        </w:rPr>
        <w:t>.0</w:t>
      </w:r>
      <w:r w:rsidRPr="00354D3F">
        <w:rPr>
          <w:rFonts w:ascii="Arial" w:hAnsi="Arial" w:cs="Arial"/>
          <w:sz w:val="18"/>
          <w:szCs w:val="18"/>
        </w:rPr>
        <w:t>1</w:t>
      </w:r>
      <w:r w:rsidR="009400A4" w:rsidRPr="00354D3F">
        <w:rPr>
          <w:rFonts w:ascii="Arial" w:hAnsi="Arial" w:cs="Arial"/>
          <w:sz w:val="18"/>
          <w:szCs w:val="18"/>
        </w:rPr>
        <w:t>.20</w:t>
      </w:r>
      <w:r w:rsidRPr="00354D3F">
        <w:rPr>
          <w:rFonts w:ascii="Arial" w:hAnsi="Arial" w:cs="Arial"/>
          <w:sz w:val="18"/>
          <w:szCs w:val="18"/>
        </w:rPr>
        <w:t>22</w:t>
      </w:r>
    </w:p>
    <w:p w14:paraId="47A78B0C" w14:textId="77777777" w:rsidR="00690060" w:rsidRPr="00EC558E" w:rsidRDefault="00690060" w:rsidP="00077C30">
      <w:pPr>
        <w:pStyle w:val="KopfWert"/>
        <w:framePr w:w="3261" w:wrap="around" w:x="8649"/>
        <w:rPr>
          <w:rFonts w:ascii="Arial" w:hAnsi="Arial" w:cs="Arial"/>
        </w:rPr>
      </w:pPr>
    </w:p>
    <w:p w14:paraId="018E15EB" w14:textId="77777777" w:rsidR="009400A4" w:rsidRPr="00EC558E" w:rsidRDefault="003663F3">
      <w:pPr>
        <w:pStyle w:val="Betreff"/>
        <w:rPr>
          <w:rFonts w:ascii="Arial" w:hAnsi="Arial" w:cs="Arial"/>
        </w:rPr>
      </w:pPr>
      <w:bookmarkStart w:id="4" w:name="Betreff"/>
      <w:bookmarkEnd w:id="4"/>
      <w:r>
        <w:rPr>
          <w:rFonts w:ascii="Arial" w:hAnsi="Arial" w:cs="Arial"/>
        </w:rPr>
        <w:t>Jahresabschluss 2021</w:t>
      </w:r>
      <w:r w:rsidR="009400A4" w:rsidRPr="00EC558E">
        <w:rPr>
          <w:rFonts w:ascii="Arial" w:hAnsi="Arial" w:cs="Arial"/>
        </w:rPr>
        <w:t xml:space="preserve"> </w:t>
      </w:r>
    </w:p>
    <w:p w14:paraId="42EB8195" w14:textId="77777777" w:rsidR="009400A4" w:rsidRPr="00EC558E" w:rsidRDefault="009400A4">
      <w:pPr>
        <w:pStyle w:val="Betreff"/>
        <w:rPr>
          <w:rFonts w:ascii="Arial" w:hAnsi="Arial" w:cs="Arial"/>
        </w:rPr>
      </w:pPr>
    </w:p>
    <w:p w14:paraId="5FD70739" w14:textId="77777777" w:rsidR="00690060" w:rsidRPr="00EC558E" w:rsidRDefault="00690060">
      <w:pPr>
        <w:pStyle w:val="Betreff"/>
        <w:rPr>
          <w:rFonts w:ascii="Arial" w:hAnsi="Arial" w:cs="Arial"/>
        </w:rPr>
      </w:pPr>
    </w:p>
    <w:p w14:paraId="573CEFB2" w14:textId="77777777" w:rsidR="00690060" w:rsidRPr="00EC558E" w:rsidRDefault="00AB3286" w:rsidP="00665B22">
      <w:pPr>
        <w:pStyle w:val="Anrede"/>
        <w:spacing w:line="360" w:lineRule="auto"/>
        <w:rPr>
          <w:rFonts w:ascii="Arial" w:hAnsi="Arial" w:cs="Arial"/>
        </w:rPr>
      </w:pPr>
      <w:bookmarkStart w:id="5" w:name="Anrede"/>
      <w:bookmarkEnd w:id="5"/>
      <w:r w:rsidRPr="00EC558E">
        <w:rPr>
          <w:rFonts w:ascii="Arial" w:hAnsi="Arial" w:cs="Arial"/>
        </w:rPr>
        <w:t>Liebe Mitglieder und Freunde des Raketenmodellbaus</w:t>
      </w:r>
      <w:r w:rsidR="009400A4" w:rsidRPr="00EC558E">
        <w:rPr>
          <w:rFonts w:ascii="Arial" w:hAnsi="Arial" w:cs="Arial"/>
        </w:rPr>
        <w:t>,</w:t>
      </w:r>
    </w:p>
    <w:p w14:paraId="57C45F45" w14:textId="77777777" w:rsidR="00665B22" w:rsidRDefault="003663F3" w:rsidP="00665B22">
      <w:pPr>
        <w:spacing w:line="360" w:lineRule="auto"/>
        <w:jc w:val="both"/>
        <w:rPr>
          <w:rFonts w:ascii="Arial" w:hAnsi="Arial" w:cs="Arial"/>
        </w:rPr>
      </w:pPr>
      <w:bookmarkStart w:id="6" w:name="Text"/>
      <w:bookmarkEnd w:id="6"/>
      <w:r>
        <w:rPr>
          <w:rFonts w:ascii="Arial" w:hAnsi="Arial" w:cs="Arial"/>
        </w:rPr>
        <w:t>ich möchte euch mit diesem Schreiben einen kurzen Rückblick auf das Jahr 2021 geben.</w:t>
      </w:r>
    </w:p>
    <w:p w14:paraId="2387D194" w14:textId="77777777" w:rsidR="003663F3" w:rsidRDefault="003663F3" w:rsidP="00665B22">
      <w:pPr>
        <w:spacing w:line="360" w:lineRule="auto"/>
        <w:jc w:val="both"/>
        <w:rPr>
          <w:rFonts w:ascii="Arial" w:hAnsi="Arial" w:cs="Arial"/>
        </w:rPr>
      </w:pPr>
    </w:p>
    <w:p w14:paraId="2C7FE9BE" w14:textId="77777777" w:rsidR="003663F3" w:rsidRDefault="003663F3" w:rsidP="00665B22">
      <w:pPr>
        <w:spacing w:line="360" w:lineRule="auto"/>
        <w:jc w:val="both"/>
        <w:rPr>
          <w:rFonts w:ascii="Arial" w:hAnsi="Arial" w:cs="Arial"/>
        </w:rPr>
      </w:pPr>
      <w:r>
        <w:rPr>
          <w:rFonts w:ascii="Arial" w:hAnsi="Arial" w:cs="Arial"/>
        </w:rPr>
        <w:t xml:space="preserve">Auch wenn durch COVID19 geprägt, konnten wir im Jahr 2021 doch einigermaßen unserem Hobby </w:t>
      </w:r>
      <w:r w:rsidR="00354D3F">
        <w:rPr>
          <w:rFonts w:ascii="Arial" w:hAnsi="Arial" w:cs="Arial"/>
        </w:rPr>
        <w:t>frönen</w:t>
      </w:r>
      <w:r>
        <w:rPr>
          <w:rFonts w:ascii="Arial" w:hAnsi="Arial" w:cs="Arial"/>
        </w:rPr>
        <w:t>.</w:t>
      </w:r>
    </w:p>
    <w:p w14:paraId="4236E2BC" w14:textId="61B42BC1" w:rsidR="003663F3" w:rsidRDefault="00354D3F" w:rsidP="00665B22">
      <w:pPr>
        <w:spacing w:line="360" w:lineRule="auto"/>
        <w:jc w:val="both"/>
        <w:rPr>
          <w:rFonts w:ascii="Arial" w:hAnsi="Arial" w:cs="Arial"/>
        </w:rPr>
      </w:pPr>
      <w:r>
        <w:rPr>
          <w:rFonts w:ascii="Arial" w:hAnsi="Arial" w:cs="Arial"/>
        </w:rPr>
        <w:t xml:space="preserve">Die geplante SOFEX-Veranstaltung </w:t>
      </w:r>
      <w:r w:rsidR="00850701">
        <w:rPr>
          <w:rFonts w:ascii="Arial" w:hAnsi="Arial" w:cs="Arial"/>
        </w:rPr>
        <w:t xml:space="preserve">2021 </w:t>
      </w:r>
      <w:r>
        <w:rPr>
          <w:rFonts w:ascii="Arial" w:hAnsi="Arial" w:cs="Arial"/>
        </w:rPr>
        <w:t xml:space="preserve">musste leider aufgrund der geltenden </w:t>
      </w:r>
      <w:r w:rsidR="00850701">
        <w:rPr>
          <w:rFonts w:ascii="Arial" w:hAnsi="Arial" w:cs="Arial"/>
        </w:rPr>
        <w:t>Corona-</w:t>
      </w:r>
      <w:r>
        <w:rPr>
          <w:rFonts w:ascii="Arial" w:hAnsi="Arial" w:cs="Arial"/>
        </w:rPr>
        <w:t xml:space="preserve">Regeln abgesagt werden. Derzeit haben wir leider auch die Planung der SOFEX 2022 unterbrochen, da </w:t>
      </w:r>
      <w:r w:rsidR="00850701">
        <w:rPr>
          <w:rFonts w:ascii="Arial" w:hAnsi="Arial" w:cs="Arial"/>
        </w:rPr>
        <w:t xml:space="preserve">eine </w:t>
      </w:r>
      <w:r>
        <w:rPr>
          <w:rFonts w:ascii="Arial" w:hAnsi="Arial" w:cs="Arial"/>
        </w:rPr>
        <w:t xml:space="preserve">Entwicklung </w:t>
      </w:r>
      <w:r w:rsidR="00850701">
        <w:rPr>
          <w:rFonts w:ascii="Arial" w:hAnsi="Arial" w:cs="Arial"/>
        </w:rPr>
        <w:t xml:space="preserve">derzeit </w:t>
      </w:r>
      <w:r>
        <w:rPr>
          <w:rFonts w:ascii="Arial" w:hAnsi="Arial" w:cs="Arial"/>
        </w:rPr>
        <w:t xml:space="preserve">nicht abzusehen ist. Als </w:t>
      </w:r>
      <w:r w:rsidR="0001620C">
        <w:rPr>
          <w:rFonts w:ascii="Arial" w:hAnsi="Arial" w:cs="Arial"/>
        </w:rPr>
        <w:t xml:space="preserve">ein mögliches </w:t>
      </w:r>
      <w:r>
        <w:rPr>
          <w:rFonts w:ascii="Arial" w:hAnsi="Arial" w:cs="Arial"/>
        </w:rPr>
        <w:t xml:space="preserve">Thema </w:t>
      </w:r>
      <w:r w:rsidR="0001620C">
        <w:rPr>
          <w:rFonts w:ascii="Arial" w:hAnsi="Arial" w:cs="Arial"/>
        </w:rPr>
        <w:t xml:space="preserve">wäre </w:t>
      </w:r>
      <w:r>
        <w:rPr>
          <w:rFonts w:ascii="Arial" w:hAnsi="Arial" w:cs="Arial"/>
        </w:rPr>
        <w:t xml:space="preserve">die Datenübertragung mit </w:t>
      </w:r>
      <w:proofErr w:type="spellStart"/>
      <w:r>
        <w:rPr>
          <w:rFonts w:ascii="Arial" w:hAnsi="Arial" w:cs="Arial"/>
        </w:rPr>
        <w:t>LoRa</w:t>
      </w:r>
      <w:proofErr w:type="spellEnd"/>
      <w:r>
        <w:rPr>
          <w:rFonts w:ascii="Arial" w:hAnsi="Arial" w:cs="Arial"/>
        </w:rPr>
        <w:t xml:space="preserve"> (433/868MHz) </w:t>
      </w:r>
      <w:r w:rsidR="0001620C">
        <w:rPr>
          <w:rFonts w:ascii="Arial" w:hAnsi="Arial" w:cs="Arial"/>
        </w:rPr>
        <w:t xml:space="preserve">vorgesehen. Ich möchte an dieser Stelle noch einmal erwähnen, </w:t>
      </w:r>
      <w:r w:rsidR="00C860B1">
        <w:rPr>
          <w:rFonts w:ascii="Arial" w:hAnsi="Arial" w:cs="Arial"/>
        </w:rPr>
        <w:t>dass</w:t>
      </w:r>
      <w:r w:rsidR="0001620C">
        <w:rPr>
          <w:rFonts w:ascii="Arial" w:hAnsi="Arial" w:cs="Arial"/>
        </w:rPr>
        <w:t xml:space="preserve"> wir auch </w:t>
      </w:r>
      <w:r w:rsidR="00850701">
        <w:rPr>
          <w:rFonts w:ascii="Arial" w:hAnsi="Arial" w:cs="Arial"/>
        </w:rPr>
        <w:t>über</w:t>
      </w:r>
      <w:r w:rsidR="0001620C">
        <w:rPr>
          <w:rFonts w:ascii="Arial" w:hAnsi="Arial" w:cs="Arial"/>
        </w:rPr>
        <w:t xml:space="preserve"> Vorschläge von eurer Seite </w:t>
      </w:r>
      <w:r w:rsidR="00850701">
        <w:rPr>
          <w:rFonts w:ascii="Arial" w:hAnsi="Arial" w:cs="Arial"/>
        </w:rPr>
        <w:t xml:space="preserve">freuen, </w:t>
      </w:r>
      <w:r w:rsidR="0001620C">
        <w:rPr>
          <w:rFonts w:ascii="Arial" w:hAnsi="Arial" w:cs="Arial"/>
        </w:rPr>
        <w:t>um diese Tage noch interessanter zu machen.</w:t>
      </w:r>
    </w:p>
    <w:p w14:paraId="4EA50F6D" w14:textId="77777777" w:rsidR="0001620C" w:rsidRDefault="0001620C" w:rsidP="00665B22">
      <w:pPr>
        <w:spacing w:line="360" w:lineRule="auto"/>
        <w:jc w:val="both"/>
        <w:rPr>
          <w:rFonts w:ascii="Arial" w:hAnsi="Arial" w:cs="Arial"/>
        </w:rPr>
      </w:pPr>
      <w:r>
        <w:rPr>
          <w:rFonts w:ascii="Arial" w:hAnsi="Arial" w:cs="Arial"/>
        </w:rPr>
        <w:t xml:space="preserve">Solaris hat sich dieses Jahr trotz aller </w:t>
      </w:r>
      <w:r w:rsidR="00C860B1">
        <w:rPr>
          <w:rFonts w:ascii="Arial" w:hAnsi="Arial" w:cs="Arial"/>
        </w:rPr>
        <w:t>Widrigkeiten</w:t>
      </w:r>
      <w:r>
        <w:rPr>
          <w:rFonts w:ascii="Arial" w:hAnsi="Arial" w:cs="Arial"/>
        </w:rPr>
        <w:t xml:space="preserve"> auch im öffentlichen Bereich gezeigt. Wir haben es geschafft an einer Schule eine Modellbau AG zu gründen, die zu einem Teil von Solaris unterstützt wird. </w:t>
      </w:r>
    </w:p>
    <w:p w14:paraId="2D4DAD3A" w14:textId="0FEEF421" w:rsidR="00C860B1" w:rsidRDefault="0001620C" w:rsidP="00665B22">
      <w:pPr>
        <w:spacing w:line="360" w:lineRule="auto"/>
        <w:jc w:val="both"/>
        <w:rPr>
          <w:rFonts w:ascii="Arial" w:hAnsi="Arial" w:cs="Arial"/>
        </w:rPr>
      </w:pPr>
      <w:r>
        <w:rPr>
          <w:rFonts w:ascii="Arial" w:hAnsi="Arial" w:cs="Arial"/>
        </w:rPr>
        <w:t xml:space="preserve">Weiterhin fand in Zülpich auf dem Modellflugplatz </w:t>
      </w:r>
      <w:r w:rsidR="002B335A">
        <w:rPr>
          <w:rFonts w:ascii="Arial" w:hAnsi="Arial" w:cs="Arial"/>
        </w:rPr>
        <w:t xml:space="preserve">(LSC Zülpich) </w:t>
      </w:r>
      <w:r>
        <w:rPr>
          <w:rFonts w:ascii="Arial" w:hAnsi="Arial" w:cs="Arial"/>
        </w:rPr>
        <w:t xml:space="preserve">ein Modellbau-Workshop für Jugendliche statt. Dieser Workshop wurde in Verantwortung durch </w:t>
      </w:r>
      <w:r w:rsidR="002B335A">
        <w:rPr>
          <w:rFonts w:ascii="Arial" w:hAnsi="Arial" w:cs="Arial"/>
        </w:rPr>
        <w:t>Thomas Hora</w:t>
      </w:r>
      <w:r w:rsidR="00C860B1">
        <w:rPr>
          <w:rFonts w:ascii="Arial" w:hAnsi="Arial" w:cs="Arial"/>
        </w:rPr>
        <w:t>,</w:t>
      </w:r>
      <w:r w:rsidR="002B335A">
        <w:rPr>
          <w:rFonts w:ascii="Arial" w:hAnsi="Arial" w:cs="Arial"/>
        </w:rPr>
        <w:t xml:space="preserve"> unter Mithilfe von seinem Sohn, </w:t>
      </w:r>
      <w:proofErr w:type="spellStart"/>
      <w:r w:rsidR="002B335A">
        <w:rPr>
          <w:rFonts w:ascii="Arial" w:hAnsi="Arial" w:cs="Arial"/>
        </w:rPr>
        <w:t>Heijo</w:t>
      </w:r>
      <w:proofErr w:type="spellEnd"/>
      <w:r w:rsidR="002B335A">
        <w:rPr>
          <w:rFonts w:ascii="Arial" w:hAnsi="Arial" w:cs="Arial"/>
        </w:rPr>
        <w:t xml:space="preserve"> und Winfried (Vorstand LSC Zülpich) erfolgreich durchgeführt.</w:t>
      </w:r>
      <w:r w:rsidR="003B20BF">
        <w:rPr>
          <w:rFonts w:ascii="Arial" w:hAnsi="Arial" w:cs="Arial"/>
        </w:rPr>
        <w:t xml:space="preserve"> Es waren den Tag 11 Jugendliche vor Ort, die ihre eigenen Raketen gebastelt und gestartet haben.</w:t>
      </w:r>
      <w:r w:rsidR="00C860B1">
        <w:rPr>
          <w:rFonts w:ascii="Arial" w:hAnsi="Arial" w:cs="Arial"/>
        </w:rPr>
        <w:t xml:space="preserve"> Wie wir </w:t>
      </w:r>
      <w:r w:rsidR="00850701">
        <w:rPr>
          <w:rFonts w:ascii="Arial" w:hAnsi="Arial" w:cs="Arial"/>
        </w:rPr>
        <w:t>in unserem</w:t>
      </w:r>
      <w:r w:rsidR="00C860B1">
        <w:rPr>
          <w:rFonts w:ascii="Arial" w:hAnsi="Arial" w:cs="Arial"/>
        </w:rPr>
        <w:t xml:space="preserve"> Forum gelesen haben, hat es allen sehr viel Spaß gemacht.</w:t>
      </w:r>
      <w:r w:rsidR="002B335A">
        <w:rPr>
          <w:rFonts w:ascii="Arial" w:hAnsi="Arial" w:cs="Arial"/>
        </w:rPr>
        <w:t xml:space="preserve"> An dieser Stelle geht unser </w:t>
      </w:r>
      <w:r w:rsidR="002B335A">
        <w:rPr>
          <w:rFonts w:ascii="Arial" w:hAnsi="Arial" w:cs="Arial"/>
        </w:rPr>
        <w:lastRenderedPageBreak/>
        <w:t>besonderer Dank an Euch</w:t>
      </w:r>
      <w:r w:rsidR="00C860B1">
        <w:rPr>
          <w:rFonts w:ascii="Arial" w:hAnsi="Arial" w:cs="Arial"/>
        </w:rPr>
        <w:t>, die viel Zeit</w:t>
      </w:r>
      <w:r w:rsidR="003B20BF">
        <w:rPr>
          <w:rFonts w:ascii="Arial" w:hAnsi="Arial" w:cs="Arial"/>
        </w:rPr>
        <w:t xml:space="preserve"> in die Vorbereitung und die Durchführung investiert haben.</w:t>
      </w:r>
      <w:r w:rsidR="00C80578">
        <w:rPr>
          <w:rFonts w:ascii="Arial" w:hAnsi="Arial" w:cs="Arial"/>
        </w:rPr>
        <w:t xml:space="preserve"> </w:t>
      </w:r>
      <w:r w:rsidR="00C860B1">
        <w:rPr>
          <w:rFonts w:ascii="Arial" w:hAnsi="Arial" w:cs="Arial"/>
        </w:rPr>
        <w:t xml:space="preserve">Natürlich hoffen wir, das vielleicht doch der/die Ein- oder Andere </w:t>
      </w:r>
      <w:r w:rsidR="00C80578">
        <w:rPr>
          <w:rFonts w:ascii="Arial" w:hAnsi="Arial" w:cs="Arial"/>
        </w:rPr>
        <w:t xml:space="preserve">mit diesen Aktionen </w:t>
      </w:r>
      <w:r w:rsidR="00C860B1">
        <w:rPr>
          <w:rFonts w:ascii="Arial" w:hAnsi="Arial" w:cs="Arial"/>
        </w:rPr>
        <w:t>zu unserem spannenden Hobby findet.</w:t>
      </w:r>
    </w:p>
    <w:p w14:paraId="17FB61BD" w14:textId="2929C9C8" w:rsidR="003B20BF" w:rsidRDefault="003B20BF" w:rsidP="00665B22">
      <w:pPr>
        <w:spacing w:line="360" w:lineRule="auto"/>
        <w:jc w:val="both"/>
        <w:rPr>
          <w:rFonts w:ascii="Arial" w:hAnsi="Arial" w:cs="Arial"/>
        </w:rPr>
      </w:pPr>
      <w:r>
        <w:rPr>
          <w:rFonts w:ascii="Arial" w:hAnsi="Arial" w:cs="Arial"/>
        </w:rPr>
        <w:t>Der Solaris-Flugtag in Manching wurde mit vielen Startern durchgeführt</w:t>
      </w:r>
      <w:r w:rsidR="00FD4A89">
        <w:rPr>
          <w:rFonts w:ascii="Arial" w:hAnsi="Arial" w:cs="Arial"/>
        </w:rPr>
        <w:t xml:space="preserve"> und war so gut besucht wie lange nicht mehr. Für die Organisation danke ich ins besondere Ernst Maurer, der uns einen seiner Flugtage in Feilenmoos zur Verfügung stellt und alle Absprachen vor Ort trifft</w:t>
      </w:r>
      <w:r>
        <w:rPr>
          <w:rFonts w:ascii="Arial" w:hAnsi="Arial" w:cs="Arial"/>
        </w:rPr>
        <w:t xml:space="preserve">. </w:t>
      </w:r>
      <w:r w:rsidR="00FD4A89">
        <w:rPr>
          <w:rFonts w:ascii="Arial" w:hAnsi="Arial" w:cs="Arial"/>
        </w:rPr>
        <w:t xml:space="preserve">Natürlich danke ich allen anderen Helfer-innen für diesen reibungslosen Ablauf. Ohne Euch wäre es nicht Denkbar so einen Flugtag durchzuführen. Das Wetter war, bis auf einen </w:t>
      </w:r>
      <w:r w:rsidR="00850701">
        <w:rPr>
          <w:rFonts w:ascii="Arial" w:hAnsi="Arial" w:cs="Arial"/>
        </w:rPr>
        <w:t>kleinen,</w:t>
      </w:r>
      <w:r w:rsidR="00FD4A89">
        <w:rPr>
          <w:rFonts w:ascii="Arial" w:hAnsi="Arial" w:cs="Arial"/>
        </w:rPr>
        <w:t xml:space="preserve"> aber heftigen Schauer, wunderbar zum Fliegen. </w:t>
      </w:r>
    </w:p>
    <w:p w14:paraId="21E15712" w14:textId="6A822AC7" w:rsidR="003B20BF" w:rsidRDefault="003B20BF" w:rsidP="00665B22">
      <w:pPr>
        <w:spacing w:line="360" w:lineRule="auto"/>
        <w:jc w:val="both"/>
        <w:rPr>
          <w:rFonts w:ascii="Arial" w:hAnsi="Arial" w:cs="Arial"/>
        </w:rPr>
      </w:pPr>
      <w:r>
        <w:rPr>
          <w:rFonts w:ascii="Arial" w:hAnsi="Arial" w:cs="Arial"/>
        </w:rPr>
        <w:t xml:space="preserve">Die Mitgliederversammlung musste an dem Samstagabend einen neuen 2. Vorsitzenden wählen, da Oliver Ahrend in die USA ausgewandert ist. </w:t>
      </w:r>
      <w:r w:rsidR="00FD78F6">
        <w:rPr>
          <w:rFonts w:ascii="Arial" w:hAnsi="Arial" w:cs="Arial"/>
        </w:rPr>
        <w:t>Ich danke Oliver Ahrend an dieser Stelle für seine lange-</w:t>
      </w:r>
      <w:r w:rsidR="00850701">
        <w:rPr>
          <w:rFonts w:ascii="Arial" w:hAnsi="Arial" w:cs="Arial"/>
        </w:rPr>
        <w:t xml:space="preserve"> </w:t>
      </w:r>
      <w:r w:rsidR="00FD78F6">
        <w:rPr>
          <w:rFonts w:ascii="Arial" w:hAnsi="Arial" w:cs="Arial"/>
        </w:rPr>
        <w:t xml:space="preserve">und unermüdliche Arbeit im Verein und die reibungslose Übergabe. </w:t>
      </w:r>
      <w:r w:rsidR="00FD78F6">
        <w:rPr>
          <w:rFonts w:ascii="Arial" w:hAnsi="Arial" w:cs="Arial"/>
        </w:rPr>
        <w:br/>
      </w:r>
      <w:r>
        <w:rPr>
          <w:rFonts w:ascii="Arial" w:hAnsi="Arial" w:cs="Arial"/>
        </w:rPr>
        <w:t xml:space="preserve">Als neuer 2. Vorsitzender bin nun </w:t>
      </w:r>
      <w:r w:rsidR="00850701">
        <w:rPr>
          <w:rFonts w:ascii="Arial" w:hAnsi="Arial" w:cs="Arial"/>
        </w:rPr>
        <w:t>i</w:t>
      </w:r>
      <w:r>
        <w:rPr>
          <w:rFonts w:ascii="Arial" w:hAnsi="Arial" w:cs="Arial"/>
        </w:rPr>
        <w:t>ch (Pierre Mai aka. CharlyMai) gewählt worden.</w:t>
      </w:r>
      <w:r w:rsidR="00C80578">
        <w:rPr>
          <w:rFonts w:ascii="Arial" w:hAnsi="Arial" w:cs="Arial"/>
        </w:rPr>
        <w:t xml:space="preserve"> </w:t>
      </w:r>
      <w:r w:rsidR="00FD78F6">
        <w:rPr>
          <w:rFonts w:ascii="Arial" w:hAnsi="Arial" w:cs="Arial"/>
        </w:rPr>
        <w:t xml:space="preserve">Ich bin </w:t>
      </w:r>
      <w:r w:rsidR="00C80578">
        <w:rPr>
          <w:rFonts w:ascii="Arial" w:hAnsi="Arial" w:cs="Arial"/>
        </w:rPr>
        <w:t>unter anderem für die Mitgliederverwaltung verantwortlich.</w:t>
      </w:r>
      <w:r>
        <w:rPr>
          <w:rFonts w:ascii="Arial" w:hAnsi="Arial" w:cs="Arial"/>
        </w:rPr>
        <w:t xml:space="preserve"> </w:t>
      </w:r>
      <w:r w:rsidR="00C80578">
        <w:rPr>
          <w:rFonts w:ascii="Arial" w:hAnsi="Arial" w:cs="Arial"/>
        </w:rPr>
        <w:t>Ich freue mich auf eine Zusammenarbeit mit Euch.</w:t>
      </w:r>
    </w:p>
    <w:p w14:paraId="5CD604FC" w14:textId="1EAFF135" w:rsidR="00C80578" w:rsidRDefault="00C80578" w:rsidP="00665B22">
      <w:pPr>
        <w:spacing w:line="360" w:lineRule="auto"/>
        <w:jc w:val="both"/>
        <w:rPr>
          <w:rFonts w:ascii="Arial" w:hAnsi="Arial" w:cs="Arial"/>
        </w:rPr>
      </w:pPr>
      <w:r>
        <w:rPr>
          <w:rFonts w:ascii="Arial" w:hAnsi="Arial" w:cs="Arial"/>
        </w:rPr>
        <w:t>Die Mitgliederversammlung hat</w:t>
      </w:r>
      <w:r w:rsidR="00FD78F6">
        <w:rPr>
          <w:rFonts w:ascii="Arial" w:hAnsi="Arial" w:cs="Arial"/>
        </w:rPr>
        <w:t xml:space="preserve"> </w:t>
      </w:r>
      <w:r>
        <w:rPr>
          <w:rFonts w:ascii="Arial" w:hAnsi="Arial" w:cs="Arial"/>
        </w:rPr>
        <w:t>beschlossen, das für das Jahr 2022 keine Mitgliedsbeiträge erhoben werden. Die Versicherung ist davon nicht betroffen und wird durch unseren Kassenwart demnächst von eurem Konto eingezogen. Einen neuen Mitgliedsausweis erhaltet Ihr mit diesem Schreiben, auf dem auch die entsprechende Versicherung ausgewiesen ist.</w:t>
      </w:r>
    </w:p>
    <w:p w14:paraId="46E64A94" w14:textId="1804C987" w:rsidR="00850701" w:rsidRDefault="00850701" w:rsidP="00665B22">
      <w:pPr>
        <w:spacing w:line="360" w:lineRule="auto"/>
        <w:jc w:val="both"/>
        <w:rPr>
          <w:rFonts w:ascii="Arial" w:hAnsi="Arial" w:cs="Arial"/>
        </w:rPr>
      </w:pPr>
      <w:r>
        <w:rPr>
          <w:rFonts w:ascii="Arial" w:hAnsi="Arial" w:cs="Arial"/>
        </w:rPr>
        <w:t xml:space="preserve">Wir hoffen, dass wir dieses Jahr wieder an einigen Messen und anderen Veranstaltungen Präsenz zeigen können (Maker-Fair/ Modellbaumessen). </w:t>
      </w:r>
      <w:r w:rsidR="004E3B79">
        <w:rPr>
          <w:rFonts w:ascii="Arial" w:hAnsi="Arial" w:cs="Arial"/>
        </w:rPr>
        <w:t>Gerne würden wir auch mehrere Basteltage mit Jugendlichen das Jahr unterstützen. Meldet euch gerne bei uns.</w:t>
      </w:r>
    </w:p>
    <w:p w14:paraId="0AB40DBF" w14:textId="56CB5F38" w:rsidR="004E3B79" w:rsidRDefault="004E3B79" w:rsidP="00665B22">
      <w:pPr>
        <w:spacing w:line="360" w:lineRule="auto"/>
        <w:jc w:val="both"/>
        <w:rPr>
          <w:rFonts w:ascii="Arial" w:hAnsi="Arial" w:cs="Arial"/>
        </w:rPr>
      </w:pPr>
      <w:r>
        <w:rPr>
          <w:rFonts w:ascii="Arial" w:hAnsi="Arial" w:cs="Arial"/>
        </w:rPr>
        <w:t>Zum benötigten</w:t>
      </w:r>
      <w:r w:rsidR="00F77A46">
        <w:rPr>
          <w:rFonts w:ascii="Arial" w:hAnsi="Arial" w:cs="Arial"/>
        </w:rPr>
        <w:t xml:space="preserve"> </w:t>
      </w:r>
      <w:r w:rsidR="00F77A46" w:rsidRPr="00F77A46">
        <w:rPr>
          <w:rFonts w:ascii="Arial" w:hAnsi="Arial" w:cs="Arial"/>
        </w:rPr>
        <w:t>kleine</w:t>
      </w:r>
      <w:r w:rsidR="00F77A46">
        <w:rPr>
          <w:rFonts w:ascii="Arial" w:hAnsi="Arial" w:cs="Arial"/>
        </w:rPr>
        <w:t>n</w:t>
      </w:r>
      <w:r w:rsidR="00F77A46" w:rsidRPr="00F77A46">
        <w:rPr>
          <w:rFonts w:ascii="Arial" w:hAnsi="Arial" w:cs="Arial"/>
        </w:rPr>
        <w:t xml:space="preserve"> Drohnenführerschein (EU) A1/A3</w:t>
      </w:r>
      <w:r w:rsidR="00F77A46">
        <w:rPr>
          <w:rFonts w:ascii="Arial" w:hAnsi="Arial" w:cs="Arial"/>
        </w:rPr>
        <w:t xml:space="preserve"> entnehmt ihr bitte die geltenden Regelungen aus unserem Forum.</w:t>
      </w:r>
      <w:r w:rsidR="00727650">
        <w:rPr>
          <w:rFonts w:ascii="Arial" w:hAnsi="Arial" w:cs="Arial"/>
        </w:rPr>
        <w:t xml:space="preserve"> Ein Hinweis für die einzelnen Flugtage wird bei der entsprechenden Anmeldung erfolgen.</w:t>
      </w:r>
    </w:p>
    <w:p w14:paraId="198A2146" w14:textId="5310D629" w:rsidR="00C80578" w:rsidRDefault="00C80578" w:rsidP="00665B22">
      <w:pPr>
        <w:spacing w:line="360" w:lineRule="auto"/>
        <w:jc w:val="both"/>
        <w:rPr>
          <w:rFonts w:ascii="Arial" w:hAnsi="Arial" w:cs="Arial"/>
        </w:rPr>
      </w:pPr>
    </w:p>
    <w:p w14:paraId="47F4D589" w14:textId="7B691E9E" w:rsidR="00727650" w:rsidRDefault="00727650" w:rsidP="00665B22">
      <w:pPr>
        <w:spacing w:line="360" w:lineRule="auto"/>
        <w:jc w:val="both"/>
        <w:rPr>
          <w:rFonts w:ascii="Arial" w:hAnsi="Arial" w:cs="Arial"/>
        </w:rPr>
      </w:pPr>
      <w:r>
        <w:rPr>
          <w:rFonts w:ascii="Arial" w:hAnsi="Arial" w:cs="Arial"/>
        </w:rPr>
        <w:t>Wir wünschen Euch für das Jahr 2022 alles Gute, viel Spaß bei unserem Hobby,</w:t>
      </w:r>
      <w:r>
        <w:rPr>
          <w:rFonts w:ascii="Arial" w:hAnsi="Arial" w:cs="Arial"/>
        </w:rPr>
        <w:br/>
        <w:t>aber vor allem Gesundheit.</w:t>
      </w:r>
    </w:p>
    <w:p w14:paraId="31E488D4" w14:textId="593B0E02" w:rsidR="00690060" w:rsidRDefault="00690060">
      <w:pPr>
        <w:rPr>
          <w:rFonts w:ascii="Arial" w:hAnsi="Arial" w:cs="Arial"/>
        </w:rPr>
      </w:pPr>
      <w:bookmarkStart w:id="7" w:name="Gruß"/>
      <w:bookmarkEnd w:id="7"/>
    </w:p>
    <w:p w14:paraId="49955225" w14:textId="73194693" w:rsidR="00727650" w:rsidRPr="00EC558E" w:rsidRDefault="00727650">
      <w:pPr>
        <w:rPr>
          <w:rFonts w:ascii="Arial" w:hAnsi="Arial" w:cs="Arial"/>
        </w:rPr>
      </w:pPr>
      <w:r>
        <w:rPr>
          <w:rFonts w:ascii="Arial" w:hAnsi="Arial" w:cs="Arial"/>
        </w:rPr>
        <w:t>Viele Grüße und immer eine Handbreit Luft unter dem Fallschirm.</w:t>
      </w:r>
    </w:p>
    <w:p w14:paraId="2761EECE" w14:textId="77777777" w:rsidR="00AB3286" w:rsidRPr="00EC558E" w:rsidRDefault="00AB3286">
      <w:pPr>
        <w:rPr>
          <w:rFonts w:ascii="Arial" w:hAnsi="Arial" w:cs="Arial"/>
        </w:rPr>
      </w:pPr>
    </w:p>
    <w:p w14:paraId="73131ABE" w14:textId="77777777" w:rsidR="00AB3286" w:rsidRPr="00EC558E" w:rsidRDefault="00AB3286">
      <w:pPr>
        <w:rPr>
          <w:rFonts w:ascii="Arial" w:hAnsi="Arial" w:cs="Arial"/>
        </w:rPr>
      </w:pPr>
    </w:p>
    <w:p w14:paraId="3EF5D6EC" w14:textId="77777777" w:rsidR="00AB3286" w:rsidRPr="00EC558E" w:rsidRDefault="00AB3286">
      <w:pPr>
        <w:rPr>
          <w:rFonts w:ascii="Arial" w:hAnsi="Arial" w:cs="Arial"/>
        </w:rPr>
      </w:pPr>
    </w:p>
    <w:p w14:paraId="7842E4C9" w14:textId="56F794EE" w:rsidR="00EC558E" w:rsidRPr="00EC558E" w:rsidRDefault="00727650">
      <w:pPr>
        <w:pStyle w:val="Unterschrift"/>
        <w:rPr>
          <w:rFonts w:ascii="Arial" w:hAnsi="Arial" w:cs="Arial"/>
        </w:rPr>
      </w:pPr>
      <w:bookmarkStart w:id="8" w:name="Absender"/>
      <w:bookmarkEnd w:id="8"/>
      <w:r>
        <w:rPr>
          <w:rFonts w:ascii="Arial" w:hAnsi="Arial" w:cs="Arial"/>
        </w:rPr>
        <w:t>E</w:t>
      </w:r>
      <w:r w:rsidR="00AB3286" w:rsidRPr="00EC558E">
        <w:rPr>
          <w:rFonts w:ascii="Arial" w:hAnsi="Arial" w:cs="Arial"/>
        </w:rPr>
        <w:t xml:space="preserve">uer </w:t>
      </w:r>
      <w:r w:rsidR="003663F3">
        <w:rPr>
          <w:rFonts w:ascii="Arial" w:hAnsi="Arial" w:cs="Arial"/>
        </w:rPr>
        <w:t>Pierre Mai</w:t>
      </w:r>
    </w:p>
    <w:p w14:paraId="394FF70B" w14:textId="77777777" w:rsidR="009400A4" w:rsidRPr="00EC558E" w:rsidRDefault="00EC558E">
      <w:pPr>
        <w:pStyle w:val="Unterschrift"/>
        <w:rPr>
          <w:sz w:val="16"/>
          <w:szCs w:val="16"/>
        </w:rPr>
      </w:pPr>
      <w:smartTag w:uri="isiresearchsoft-com/cwyw" w:element="citation">
        <w:r w:rsidRPr="00EC558E">
          <w:rPr>
            <w:rFonts w:ascii="Arial" w:hAnsi="Arial" w:cs="Arial"/>
            <w:sz w:val="16"/>
            <w:szCs w:val="16"/>
          </w:rPr>
          <w:t>[2. Vorstand von SOLARIS-RMB e.V.]</w:t>
        </w:r>
      </w:smartTag>
      <w:r w:rsidR="00690060" w:rsidRPr="00EC558E">
        <w:rPr>
          <w:sz w:val="16"/>
          <w:szCs w:val="16"/>
        </w:rPr>
        <w:tab/>
      </w:r>
    </w:p>
    <w:sectPr w:rsidR="009400A4" w:rsidRPr="00EC558E">
      <w:headerReference w:type="default" r:id="rId6"/>
      <w:headerReference w:type="first" r:id="rId7"/>
      <w:footerReference w:type="first" r:id="rId8"/>
      <w:pgSz w:w="11907" w:h="16840" w:code="9"/>
      <w:pgMar w:top="1548" w:right="1134" w:bottom="1134" w:left="1304" w:header="720" w:footer="8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CFFBD" w14:textId="77777777" w:rsidR="008E082B" w:rsidRDefault="008E082B">
      <w:r>
        <w:separator/>
      </w:r>
    </w:p>
  </w:endnote>
  <w:endnote w:type="continuationSeparator" w:id="0">
    <w:p w14:paraId="6156AB78" w14:textId="77777777" w:rsidR="008E082B" w:rsidRDefault="008E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 45 Light">
    <w:altName w:val="Arial Narrow"/>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2E52" w14:textId="77777777" w:rsidR="00690060" w:rsidRDefault="00077C30" w:rsidP="006E405A">
    <w:pPr>
      <w:pStyle w:val="Fu"/>
      <w:framePr w:w="9859" w:h="500" w:hRule="exact" w:hSpace="0" w:vSpace="352" w:wrap="notBeside" w:vAnchor="text" w:x="1528" w:y="72"/>
      <w:jc w:val="right"/>
    </w:pPr>
    <w:r>
      <w:t>Solaris RMB e.V.</w:t>
    </w:r>
  </w:p>
  <w:p w14:paraId="3BF8AD59" w14:textId="77777777" w:rsidR="006E405A" w:rsidRDefault="006B6F34" w:rsidP="006E405A">
    <w:pPr>
      <w:pStyle w:val="Fu"/>
      <w:framePr w:w="9859" w:h="500" w:hRule="exact" w:hSpace="0" w:vSpace="352" w:wrap="notBeside" w:vAnchor="text" w:x="1528" w:y="72"/>
      <w:jc w:val="right"/>
    </w:pPr>
    <w:r>
      <w:t>Sitz: Neustadt/Weinstraße</w:t>
    </w:r>
    <w:r w:rsidR="006E405A">
      <w:t>, Konrad-Adenauer-Straße 33, 67376 Harthausen</w:t>
    </w:r>
  </w:p>
  <w:p w14:paraId="4E1EF397" w14:textId="77777777" w:rsidR="00077C30" w:rsidRDefault="006B6F34" w:rsidP="006E405A">
    <w:pPr>
      <w:pStyle w:val="Fu"/>
      <w:framePr w:w="9859" w:h="500" w:hRule="exact" w:hSpace="0" w:vSpace="352" w:wrap="notBeside" w:vAnchor="text" w:x="1528" w:y="72"/>
      <w:jc w:val="right"/>
    </w:pPr>
    <w:r>
      <w:t>Vorstand: Thomas Schmid, Pierre Mai, Oliver Seltmann Registergericht Amtsgericht Ludwigshafen am Rhein, VR 81345</w:t>
    </w:r>
  </w:p>
  <w:p w14:paraId="1473D3E8" w14:textId="77777777" w:rsidR="00690060" w:rsidRDefault="00690060">
    <w:pPr>
      <w:pStyle w:val="Fu"/>
      <w:framePr w:w="6237" w:hSpace="0" w:vSpace="352" w:wrap="notBeside" w:vAnchor="text" w:hAnchor="text" w:x="1" w:y="1"/>
    </w:pPr>
  </w:p>
  <w:p w14:paraId="3A951BE9" w14:textId="77777777" w:rsidR="00690060" w:rsidRDefault="00690060">
    <w:pPr>
      <w:pStyle w:val="Fu"/>
      <w:framePr w:w="6237" w:hSpace="0" w:vSpace="352" w:wrap="notBeside" w:vAnchor="text" w:hAnchor="text" w:x="1" w:y="1"/>
    </w:pPr>
  </w:p>
  <w:p w14:paraId="055C8F11" w14:textId="77777777" w:rsidR="00690060" w:rsidRDefault="00690060">
    <w:pPr>
      <w:pStyle w:val="Fu"/>
      <w:framePr w:w="6237" w:hSpace="0" w:vSpace="352" w:wrap="notBeside" w:vAnchor="text" w:hAnchor="text" w:x="1" w:y="1"/>
    </w:pPr>
  </w:p>
  <w:p w14:paraId="4AE93559" w14:textId="77777777" w:rsidR="00690060" w:rsidRDefault="00690060">
    <w:pPr>
      <w:pStyle w:val="Fu"/>
      <w:framePr w:w="6237" w:hSpace="0" w:vSpace="352" w:wrap="notBeside" w:vAnchor="text" w:hAnchor="text" w:x="1" w:y="1"/>
    </w:pPr>
  </w:p>
  <w:p w14:paraId="6FB07DAE" w14:textId="77777777" w:rsidR="00690060" w:rsidRDefault="00690060">
    <w:pPr>
      <w:pStyle w:val="Fu"/>
      <w:framePr w:w="6237" w:hSpace="0" w:vSpace="352" w:wrap="notBeside" w:vAnchor="text" w:hAnchor="text" w:x="1" w:y="1"/>
    </w:pPr>
    <w:bookmarkStart w:id="15" w:name="HGFText"/>
    <w:bookmarkEnd w:id="15"/>
  </w:p>
  <w:p w14:paraId="60D2810F" w14:textId="77777777" w:rsidR="00690060" w:rsidRDefault="00690060">
    <w:pPr>
      <w:pStyle w:val="DateiName"/>
      <w:framePr w:wrap="around"/>
    </w:pPr>
    <w:bookmarkStart w:id="16" w:name="DateiName"/>
    <w:bookmarkEnd w:id="16"/>
  </w:p>
  <w:p w14:paraId="06ADF83D" w14:textId="77777777" w:rsidR="00690060" w:rsidRDefault="00690060" w:rsidP="009400A4">
    <w:pPr>
      <w:pStyle w:val="Fuzeile"/>
      <w:spacing w:after="170"/>
      <w:rPr>
        <w:sz w:val="18"/>
      </w:rPr>
    </w:pPr>
    <w:bookmarkStart w:id="17" w:name="Zertifizierung"/>
    <w:bookmarkStart w:id="18" w:name="FussDruck"/>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53CEF" w14:textId="77777777" w:rsidR="008E082B" w:rsidRDefault="008E082B">
      <w:r>
        <w:separator/>
      </w:r>
    </w:p>
  </w:footnote>
  <w:footnote w:type="continuationSeparator" w:id="0">
    <w:p w14:paraId="137D51D7" w14:textId="77777777" w:rsidR="008E082B" w:rsidRDefault="008E0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8775A" w14:textId="77777777" w:rsidR="00690060" w:rsidRDefault="00690060">
    <w:pPr>
      <w:pStyle w:val="Kopfzeile"/>
    </w:pPr>
  </w:p>
  <w:p w14:paraId="02177C7C" w14:textId="77777777" w:rsidR="00690060" w:rsidRDefault="00690060">
    <w:pPr>
      <w:pStyle w:val="Kopfzeile"/>
      <w:jc w:val="center"/>
    </w:pPr>
    <w:r>
      <w:t xml:space="preserv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BB2B" w14:textId="77777777" w:rsidR="00690060" w:rsidRDefault="005F30C7">
    <w:pPr>
      <w:pStyle w:val="KopfText"/>
      <w:framePr w:wrap="around"/>
    </w:pPr>
    <w:r>
      <w:t>Unser</w:t>
    </w:r>
    <w:r w:rsidR="009400A4">
      <w:t xml:space="preserve"> Zeichen</w:t>
    </w:r>
  </w:p>
  <w:p w14:paraId="0B7D294E" w14:textId="77777777" w:rsidR="00690060" w:rsidRDefault="005F30C7">
    <w:pPr>
      <w:pStyle w:val="KopfText"/>
      <w:framePr w:wrap="around"/>
    </w:pPr>
    <w:r>
      <w:t>Unser</w:t>
    </w:r>
    <w:r w:rsidR="009400A4">
      <w:t xml:space="preserve"> Schreiben</w:t>
    </w:r>
  </w:p>
  <w:p w14:paraId="5BA65027" w14:textId="77777777" w:rsidR="00690060" w:rsidRDefault="009400A4">
    <w:pPr>
      <w:pStyle w:val="KopfText"/>
      <w:framePr w:wrap="around"/>
    </w:pPr>
    <w:r>
      <w:t>Unser Zeichen</w:t>
    </w:r>
  </w:p>
  <w:p w14:paraId="165DD890" w14:textId="77777777" w:rsidR="00690060" w:rsidRDefault="00690060">
    <w:pPr>
      <w:pStyle w:val="KopfText"/>
      <w:framePr w:wrap="around"/>
    </w:pPr>
  </w:p>
  <w:p w14:paraId="2949D179" w14:textId="77777777" w:rsidR="00690060" w:rsidRDefault="005F30C7">
    <w:pPr>
      <w:pStyle w:val="KopfText"/>
      <w:framePr w:wrap="around"/>
    </w:pPr>
    <w:r>
      <w:t>Dein</w:t>
    </w:r>
    <w:r w:rsidR="009400A4">
      <w:t xml:space="preserve"> Gesprächspartner</w:t>
    </w:r>
  </w:p>
  <w:p w14:paraId="0FF5DB89" w14:textId="77777777" w:rsidR="00690060" w:rsidRDefault="009400A4">
    <w:pPr>
      <w:pStyle w:val="KopfText"/>
      <w:framePr w:wrap="around"/>
    </w:pPr>
    <w:r>
      <w:t xml:space="preserve">Telefon </w:t>
    </w:r>
  </w:p>
  <w:p w14:paraId="65F3E2AB" w14:textId="77777777" w:rsidR="00690060" w:rsidRDefault="009400A4">
    <w:pPr>
      <w:pStyle w:val="KopfText"/>
      <w:framePr w:wrap="around"/>
    </w:pPr>
    <w:r>
      <w:t>E-Mail</w:t>
    </w:r>
  </w:p>
  <w:p w14:paraId="584BBA66" w14:textId="77777777" w:rsidR="005F30C7" w:rsidRDefault="005F30C7">
    <w:pPr>
      <w:pStyle w:val="KopfText"/>
      <w:framePr w:wrap="around"/>
    </w:pPr>
  </w:p>
  <w:p w14:paraId="6C3AB3B1" w14:textId="77777777" w:rsidR="00690060" w:rsidRDefault="005F30C7">
    <w:pPr>
      <w:pStyle w:val="KopfText"/>
      <w:framePr w:wrap="around"/>
    </w:pPr>
    <w:r>
      <w:t>Datum</w:t>
    </w:r>
  </w:p>
  <w:p w14:paraId="230C88EF" w14:textId="77777777" w:rsidR="00690060" w:rsidRPr="00EC558E" w:rsidRDefault="00AB3286">
    <w:pPr>
      <w:pStyle w:val="Institut"/>
      <w:framePr w:wrap="notBeside"/>
      <w:rPr>
        <w:rFonts w:ascii="Arial" w:hAnsi="Arial" w:cs="Arial"/>
        <w:b/>
        <w:sz w:val="18"/>
        <w:szCs w:val="18"/>
      </w:rPr>
    </w:pPr>
    <w:bookmarkStart w:id="9" w:name="DLR"/>
    <w:bookmarkStart w:id="10" w:name="Institut"/>
    <w:bookmarkEnd w:id="9"/>
    <w:bookmarkEnd w:id="10"/>
    <w:r w:rsidRPr="00EC558E">
      <w:rPr>
        <w:rFonts w:ascii="Arial" w:hAnsi="Arial" w:cs="Arial"/>
        <w:b/>
        <w:sz w:val="18"/>
        <w:szCs w:val="18"/>
      </w:rPr>
      <w:t>SOLARIS-RMB e.V.</w:t>
    </w:r>
  </w:p>
  <w:p w14:paraId="32EE0793" w14:textId="77777777" w:rsidR="00AB3286" w:rsidRPr="00EC558E" w:rsidRDefault="00AB3286">
    <w:pPr>
      <w:pStyle w:val="Institut"/>
      <w:framePr w:wrap="notBeside"/>
      <w:rPr>
        <w:rFonts w:ascii="Arial" w:hAnsi="Arial" w:cs="Arial"/>
        <w:b/>
        <w:sz w:val="18"/>
        <w:szCs w:val="18"/>
      </w:rPr>
    </w:pPr>
    <w:r w:rsidRPr="00EC558E">
      <w:rPr>
        <w:rFonts w:ascii="Arial" w:hAnsi="Arial" w:cs="Arial"/>
        <w:b/>
        <w:sz w:val="18"/>
        <w:szCs w:val="18"/>
      </w:rPr>
      <w:t>Der Vorstand</w:t>
    </w:r>
  </w:p>
  <w:p w14:paraId="70A56891" w14:textId="77777777" w:rsidR="00690060" w:rsidRPr="00EC558E" w:rsidRDefault="00690060">
    <w:pPr>
      <w:pStyle w:val="Institut"/>
      <w:framePr w:wrap="notBeside"/>
      <w:rPr>
        <w:rFonts w:ascii="Arial" w:hAnsi="Arial" w:cs="Arial"/>
        <w:b/>
        <w:sz w:val="18"/>
        <w:szCs w:val="18"/>
      </w:rPr>
    </w:pPr>
  </w:p>
  <w:p w14:paraId="14A97E89" w14:textId="4183C767" w:rsidR="00690060" w:rsidRDefault="008D362B">
    <w:pPr>
      <w:pStyle w:val="Kopfzeile"/>
      <w:spacing w:after="5400" w:line="200" w:lineRule="atLeast"/>
      <w:jc w:val="center"/>
    </w:pPr>
    <w:r>
      <w:drawing>
        <wp:anchor distT="0" distB="0" distL="114300" distR="114300" simplePos="0" relativeHeight="251657728" behindDoc="1" locked="0" layoutInCell="1" allowOverlap="1" wp14:anchorId="2CBB0052" wp14:editId="4AFC0620">
          <wp:simplePos x="0" y="0"/>
          <wp:positionH relativeFrom="column">
            <wp:posOffset>3452495</wp:posOffset>
          </wp:positionH>
          <wp:positionV relativeFrom="paragraph">
            <wp:posOffset>2540</wp:posOffset>
          </wp:positionV>
          <wp:extent cx="2538095" cy="1193165"/>
          <wp:effectExtent l="0" t="0" r="0" b="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095" cy="1193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80AFC" w14:textId="77777777" w:rsidR="00690060" w:rsidRDefault="00690060">
    <w:pPr>
      <w:pStyle w:val="Kopfzeile"/>
      <w:framePr w:wrap="around" w:vAnchor="page" w:hAnchor="page" w:x="511" w:y="5580"/>
      <w:spacing w:line="200" w:lineRule="atLeast"/>
      <w:rPr>
        <w:sz w:val="28"/>
      </w:rPr>
    </w:pPr>
    <w:bookmarkStart w:id="11" w:name="FalzOben"/>
    <w:bookmarkEnd w:id="11"/>
    <w:r>
      <w:rPr>
        <w:spacing w:val="-4"/>
        <w:sz w:val="16"/>
        <w:vertAlign w:val="superscript"/>
      </w:rPr>
      <w:t>___</w:t>
    </w:r>
  </w:p>
  <w:p w14:paraId="437A4EBF" w14:textId="77777777" w:rsidR="00690060" w:rsidRPr="00EC558E" w:rsidRDefault="003663F3">
    <w:pPr>
      <w:pStyle w:val="AbsAdresse"/>
      <w:framePr w:wrap="auto"/>
      <w:rPr>
        <w:rFonts w:ascii="Arial" w:hAnsi="Arial" w:cs="Arial"/>
      </w:rPr>
    </w:pPr>
    <w:r>
      <w:rPr>
        <w:rFonts w:ascii="Arial" w:hAnsi="Arial" w:cs="Arial"/>
      </w:rPr>
      <w:t>Pierre Mai, Berliner Straße 20, 30938 Burgwedel</w:t>
    </w:r>
  </w:p>
  <w:p w14:paraId="462BD020" w14:textId="77777777" w:rsidR="00690060" w:rsidRDefault="00690060">
    <w:pPr>
      <w:pStyle w:val="Bereich"/>
      <w:framePr w:wrap="notBeside"/>
    </w:pPr>
    <w:bookmarkStart w:id="12" w:name="Bereich"/>
    <w:bookmarkEnd w:id="12"/>
  </w:p>
  <w:p w14:paraId="19DC3431" w14:textId="77777777" w:rsidR="00690060" w:rsidRDefault="00690060">
    <w:pPr>
      <w:pStyle w:val="Bereich"/>
      <w:framePr w:wrap="notBeside"/>
    </w:pPr>
  </w:p>
  <w:p w14:paraId="2FCB0A1A" w14:textId="77777777" w:rsidR="00690060" w:rsidRDefault="00690060">
    <w:pPr>
      <w:pStyle w:val="Bereich"/>
      <w:framePr w:wrap="notBeside"/>
    </w:pPr>
  </w:p>
  <w:p w14:paraId="1B4F5A2B" w14:textId="77777777" w:rsidR="00690060" w:rsidRDefault="00690060">
    <w:pPr>
      <w:pStyle w:val="Kopfzeile"/>
      <w:framePr w:wrap="around" w:vAnchor="page" w:hAnchor="page" w:x="511" w:y="11534"/>
      <w:spacing w:line="200" w:lineRule="atLeast"/>
      <w:rPr>
        <w:sz w:val="28"/>
      </w:rPr>
    </w:pPr>
    <w:bookmarkStart w:id="13" w:name="FalzUnten"/>
    <w:bookmarkEnd w:id="13"/>
    <w:r>
      <w:rPr>
        <w:spacing w:val="-4"/>
        <w:sz w:val="16"/>
        <w:vertAlign w:val="superscript"/>
      </w:rPr>
      <w:t>___</w:t>
    </w:r>
  </w:p>
  <w:p w14:paraId="4E42EB7A" w14:textId="77777777" w:rsidR="00690060" w:rsidRDefault="00690060">
    <w:pPr>
      <w:pStyle w:val="Kopfzeile"/>
      <w:framePr w:wrap="around" w:vAnchor="page" w:hAnchor="page" w:x="398" w:y="8330"/>
      <w:spacing w:line="200" w:lineRule="atLeast"/>
      <w:rPr>
        <w:sz w:val="28"/>
      </w:rPr>
    </w:pPr>
    <w:bookmarkStart w:id="14" w:name="FalzMitte"/>
    <w:bookmarkEnd w:id="14"/>
    <w:r>
      <w:rPr>
        <w:spacing w:val="-4"/>
        <w:sz w:val="16"/>
        <w:vertAlign w:val="superscript"/>
      </w:rPr>
      <w:t>__</w:t>
    </w:r>
  </w:p>
  <w:p w14:paraId="78508893" w14:textId="77777777" w:rsidR="00690060" w:rsidRDefault="0069006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intFractionalCharacterWidth/>
  <w:activeWritingStyle w:appName="MSWord" w:lang="de-DE" w:vendorID="64" w:dllVersion="131078" w:nlCheck="1" w:checkStyle="1"/>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286"/>
    <w:rsid w:val="0001620C"/>
    <w:rsid w:val="00077C30"/>
    <w:rsid w:val="00247BCE"/>
    <w:rsid w:val="002A461C"/>
    <w:rsid w:val="002B335A"/>
    <w:rsid w:val="00354D3F"/>
    <w:rsid w:val="003663F3"/>
    <w:rsid w:val="003B20BF"/>
    <w:rsid w:val="003F7E9F"/>
    <w:rsid w:val="00403D43"/>
    <w:rsid w:val="00451FF9"/>
    <w:rsid w:val="004E3B79"/>
    <w:rsid w:val="005F30C7"/>
    <w:rsid w:val="00627EA6"/>
    <w:rsid w:val="00665B22"/>
    <w:rsid w:val="00690060"/>
    <w:rsid w:val="006B6F34"/>
    <w:rsid w:val="006E405A"/>
    <w:rsid w:val="00700517"/>
    <w:rsid w:val="00727650"/>
    <w:rsid w:val="00850701"/>
    <w:rsid w:val="008D362B"/>
    <w:rsid w:val="008E082B"/>
    <w:rsid w:val="00920719"/>
    <w:rsid w:val="009400A4"/>
    <w:rsid w:val="009801BC"/>
    <w:rsid w:val="00A87D44"/>
    <w:rsid w:val="00AB3286"/>
    <w:rsid w:val="00C80578"/>
    <w:rsid w:val="00C860B1"/>
    <w:rsid w:val="00DF3F62"/>
    <w:rsid w:val="00EC558E"/>
    <w:rsid w:val="00F021C5"/>
    <w:rsid w:val="00F77A46"/>
    <w:rsid w:val="00FD4A89"/>
    <w:rsid w:val="00FD6D3D"/>
    <w:rsid w:val="00FD78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isiresearchsoft-com/cwyw" w:name="citation"/>
  <w:shapeDefaults>
    <o:shapedefaults v:ext="edit" spidmax="3074"/>
    <o:shapelayout v:ext="edit">
      <o:idmap v:ext="edit" data="2"/>
    </o:shapelayout>
  </w:shapeDefaults>
  <w:decimalSymbol w:val=","/>
  <w:listSeparator w:val=";"/>
  <w14:docId w14:val="57F61B14"/>
  <w15:chartTrackingRefBased/>
  <w15:docId w15:val="{4D19D6BD-D0CC-4ED4-8807-8B7000E8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400A4"/>
    <w:rPr>
      <w:rFonts w:ascii="Frutiger 45 Light" w:hAnsi="Frutiger 45 Light"/>
      <w:sz w:val="22"/>
    </w:rPr>
  </w:style>
  <w:style w:type="paragraph" w:styleId="berschrift1">
    <w:name w:val="heading 1"/>
    <w:basedOn w:val="Standard"/>
    <w:next w:val="Standard"/>
    <w:qFormat/>
    <w:pPr>
      <w:keepNext/>
      <w:spacing w:before="240" w:after="60"/>
      <w:outlineLvl w:val="0"/>
    </w:pPr>
    <w:rPr>
      <w:b/>
      <w:kern w:val="28"/>
      <w:sz w:val="28"/>
    </w:rPr>
  </w:style>
  <w:style w:type="paragraph" w:styleId="berschrift2">
    <w:name w:val="heading 2"/>
    <w:basedOn w:val="berschrift1"/>
    <w:next w:val="Standard"/>
    <w:qFormat/>
    <w:pPr>
      <w:outlineLvl w:val="1"/>
    </w:pPr>
    <w:rPr>
      <w:i/>
      <w:sz w:val="24"/>
    </w:rPr>
  </w:style>
  <w:style w:type="paragraph" w:styleId="berschrift3">
    <w:name w:val="heading 3"/>
    <w:basedOn w:val="berschrift1"/>
    <w:next w:val="Standard"/>
    <w:qFormat/>
    <w:pPr>
      <w:outlineLvl w:val="2"/>
    </w:pPr>
    <w:rPr>
      <w:sz w:val="24"/>
    </w:rPr>
  </w:style>
  <w:style w:type="paragraph" w:styleId="berschrift4">
    <w:name w:val="heading 4"/>
    <w:basedOn w:val="berschrift1"/>
    <w:next w:val="Standard"/>
    <w:qFormat/>
    <w:pPr>
      <w:outlineLvl w:val="3"/>
    </w:pPr>
    <w:rPr>
      <w:sz w:val="22"/>
    </w:rPr>
  </w:style>
  <w:style w:type="paragraph" w:styleId="berschrift5">
    <w:name w:val="heading 5"/>
    <w:basedOn w:val="berschrift4"/>
    <w:next w:val="Standard"/>
    <w:qFormat/>
    <w:pPr>
      <w:outlineLvl w:val="4"/>
    </w:p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Fuzeile">
    <w:name w:val="footer"/>
    <w:basedOn w:val="Standard"/>
    <w:rPr>
      <w:sz w:val="20"/>
    </w:rPr>
  </w:style>
  <w:style w:type="paragraph" w:styleId="Kopfzeile">
    <w:name w:val="header"/>
    <w:basedOn w:val="Standard"/>
    <w:pPr>
      <w:widowControl w:val="0"/>
      <w:spacing w:line="240" w:lineRule="exact"/>
    </w:pPr>
    <w:rPr>
      <w:noProof/>
    </w:rPr>
  </w:style>
  <w:style w:type="character" w:styleId="Seitenzahl">
    <w:name w:val="page number"/>
    <w:basedOn w:val="Absatz-Standardschriftart"/>
  </w:style>
  <w:style w:type="paragraph" w:customStyle="1" w:styleId="Postvermerk">
    <w:name w:val="Postvermerk"/>
    <w:basedOn w:val="Anschrift"/>
    <w:next w:val="Anschrift"/>
    <w:pPr>
      <w:framePr w:wrap="notBeside"/>
      <w:spacing w:after="80" w:line="240" w:lineRule="auto"/>
    </w:pPr>
    <w:rPr>
      <w:b/>
      <w:sz w:val="18"/>
    </w:rPr>
  </w:style>
  <w:style w:type="paragraph" w:customStyle="1" w:styleId="Anschrift">
    <w:name w:val="Anschrift"/>
    <w:basedOn w:val="Standard"/>
    <w:pPr>
      <w:framePr w:w="4990" w:h="2211" w:vSpace="567" w:wrap="notBeside" w:vAnchor="page" w:hAnchor="page" w:x="1305" w:y="2893"/>
      <w:overflowPunct w:val="0"/>
      <w:autoSpaceDE w:val="0"/>
      <w:autoSpaceDN w:val="0"/>
      <w:adjustRightInd w:val="0"/>
      <w:spacing w:line="240" w:lineRule="exact"/>
      <w:textAlignment w:val="baseline"/>
    </w:pPr>
    <w:rPr>
      <w:noProof/>
      <w:szCs w:val="22"/>
    </w:rPr>
  </w:style>
  <w:style w:type="paragraph" w:customStyle="1" w:styleId="Betreff">
    <w:name w:val="Betreff"/>
    <w:basedOn w:val="Standard"/>
    <w:rPr>
      <w:b/>
    </w:rPr>
  </w:style>
  <w:style w:type="paragraph" w:customStyle="1" w:styleId="Land">
    <w:name w:val="Land"/>
    <w:basedOn w:val="Anschrift"/>
    <w:next w:val="Anschrift"/>
    <w:pPr>
      <w:framePr w:wrap="notBeside"/>
      <w:widowControl w:val="0"/>
      <w:overflowPunct/>
      <w:autoSpaceDE/>
      <w:autoSpaceDN/>
      <w:adjustRightInd/>
      <w:spacing w:before="120"/>
      <w:textAlignment w:val="auto"/>
    </w:pPr>
    <w:rPr>
      <w:szCs w:val="20"/>
    </w:rPr>
  </w:style>
  <w:style w:type="paragraph" w:customStyle="1" w:styleId="KopfWert">
    <w:name w:val="KopfWert"/>
    <w:basedOn w:val="Kopfzeile"/>
    <w:pPr>
      <w:framePr w:w="3062" w:hSpace="142" w:vSpace="142" w:wrap="around" w:vAnchor="page" w:hAnchor="page" w:x="8790" w:y="3159"/>
    </w:pPr>
  </w:style>
  <w:style w:type="paragraph" w:styleId="Anrede">
    <w:name w:val="Salutation"/>
    <w:basedOn w:val="Standard"/>
  </w:style>
  <w:style w:type="paragraph" w:customStyle="1" w:styleId="AbsOrgEinheit">
    <w:name w:val="AbsOrgEinheit"/>
    <w:basedOn w:val="Kopfzeile"/>
    <w:pPr>
      <w:framePr w:w="4990" w:wrap="auto" w:vAnchor="page" w:hAnchor="page" w:x="1305" w:y="2439"/>
      <w:tabs>
        <w:tab w:val="left" w:pos="454"/>
      </w:tabs>
    </w:pPr>
    <w:rPr>
      <w:sz w:val="18"/>
    </w:rPr>
  </w:style>
  <w:style w:type="paragraph" w:customStyle="1" w:styleId="AnschriftAbstand">
    <w:name w:val="AnschriftAbstand"/>
    <w:basedOn w:val="Anschrift"/>
    <w:next w:val="Standard"/>
    <w:pPr>
      <w:framePr w:wrap="notBeside"/>
      <w:widowControl w:val="0"/>
      <w:overflowPunct/>
      <w:autoSpaceDE/>
      <w:autoSpaceDN/>
      <w:adjustRightInd/>
      <w:spacing w:line="240" w:lineRule="auto"/>
      <w:textAlignment w:val="auto"/>
    </w:pPr>
    <w:rPr>
      <w:sz w:val="8"/>
      <w:szCs w:val="8"/>
    </w:rPr>
  </w:style>
  <w:style w:type="paragraph" w:customStyle="1" w:styleId="Bereich">
    <w:name w:val="Bereich"/>
    <w:basedOn w:val="Kopfzeile"/>
    <w:pPr>
      <w:framePr w:w="2835" w:wrap="notBeside" w:vAnchor="page" w:hAnchor="page" w:x="5728" w:y="2439"/>
      <w:jc w:val="right"/>
    </w:pPr>
    <w:rPr>
      <w:sz w:val="20"/>
    </w:rPr>
  </w:style>
  <w:style w:type="paragraph" w:customStyle="1" w:styleId="Institut">
    <w:name w:val="Institut"/>
    <w:basedOn w:val="Kopfzeile"/>
    <w:pPr>
      <w:framePr w:w="3062" w:wrap="notBeside" w:vAnchor="page" w:hAnchor="page" w:x="8790" w:y="2439"/>
    </w:pPr>
    <w:rPr>
      <w:sz w:val="20"/>
    </w:rPr>
  </w:style>
  <w:style w:type="paragraph" w:customStyle="1" w:styleId="DLR">
    <w:name w:val="DLR"/>
    <w:pPr>
      <w:framePr w:w="3062" w:wrap="notBeside" w:vAnchor="page" w:hAnchor="page" w:x="1305" w:y="1419"/>
      <w:widowControl w:val="0"/>
      <w:spacing w:line="240" w:lineRule="exact"/>
    </w:pPr>
    <w:rPr>
      <w:rFonts w:ascii="Frutiger 45 Light" w:hAnsi="Frutiger 45 Light"/>
      <w:b/>
      <w:noProof/>
      <w:sz w:val="22"/>
    </w:rPr>
  </w:style>
  <w:style w:type="paragraph" w:customStyle="1" w:styleId="Fu">
    <w:name w:val="Fuß"/>
    <w:basedOn w:val="Standard"/>
    <w:pPr>
      <w:framePr w:w="2608" w:hSpace="142" w:wrap="notBeside" w:vAnchor="page" w:hAnchor="page" w:x="8733" w:y="15537"/>
      <w:spacing w:line="140" w:lineRule="exact"/>
    </w:pPr>
    <w:rPr>
      <w:noProof/>
      <w:sz w:val="14"/>
    </w:rPr>
  </w:style>
  <w:style w:type="paragraph" w:customStyle="1" w:styleId="DLRAusland">
    <w:name w:val="DLR_Ausland"/>
    <w:pPr>
      <w:framePr w:w="2495" w:wrap="notBeside" w:vAnchor="page" w:hAnchor="page" w:x="4594" w:y="1362"/>
      <w:widowControl w:val="0"/>
      <w:spacing w:line="240" w:lineRule="exact"/>
    </w:pPr>
    <w:rPr>
      <w:rFonts w:ascii="Frutiger 45 Light" w:hAnsi="Frutiger 45 Light"/>
      <w:noProof/>
      <w:sz w:val="22"/>
    </w:rPr>
  </w:style>
  <w:style w:type="paragraph" w:customStyle="1" w:styleId="UnserZeichen">
    <w:name w:val="Unser Zeichen"/>
    <w:basedOn w:val="KopfWert"/>
    <w:pPr>
      <w:framePr w:vSpace="425" w:wrap="notBeside"/>
    </w:pPr>
  </w:style>
  <w:style w:type="paragraph" w:customStyle="1" w:styleId="Telefax">
    <w:name w:val="Telefax"/>
    <w:basedOn w:val="KopfWert"/>
    <w:pPr>
      <w:framePr w:vSpace="425" w:wrap="notBeside"/>
    </w:pPr>
  </w:style>
  <w:style w:type="paragraph" w:customStyle="1" w:styleId="DateiName">
    <w:name w:val="DateiName"/>
    <w:basedOn w:val="Standard"/>
    <w:pPr>
      <w:framePr w:w="164" w:h="5670" w:hSpace="181" w:vSpace="142" w:wrap="around" w:vAnchor="page" w:hAnchor="page" w:x="568" w:y="10377" w:anchorLock="1"/>
      <w:shd w:val="solid" w:color="FFFFFF" w:fill="FFFFFF"/>
      <w:textDirection w:val="btLr"/>
    </w:pPr>
    <w:rPr>
      <w:sz w:val="14"/>
    </w:rPr>
  </w:style>
  <w:style w:type="paragraph" w:customStyle="1" w:styleId="KopfText">
    <w:name w:val="KopfText"/>
    <w:basedOn w:val="Kopfzeile"/>
    <w:pPr>
      <w:framePr w:w="2835" w:hSpace="142" w:vSpace="142" w:wrap="around" w:vAnchor="page" w:hAnchor="page" w:x="5728" w:y="3159"/>
      <w:jc w:val="right"/>
    </w:pPr>
    <w:rPr>
      <w:sz w:val="18"/>
    </w:rPr>
  </w:style>
  <w:style w:type="paragraph" w:styleId="Untertitel">
    <w:name w:val="Subtitle"/>
    <w:basedOn w:val="Titel"/>
    <w:qFormat/>
    <w:rPr>
      <w:i/>
      <w:sz w:val="28"/>
    </w:rPr>
  </w:style>
  <w:style w:type="paragraph" w:styleId="Titel">
    <w:name w:val="Title"/>
    <w:basedOn w:val="Standard"/>
    <w:qFormat/>
    <w:pPr>
      <w:spacing w:before="240" w:after="60"/>
      <w:jc w:val="center"/>
    </w:pPr>
    <w:rPr>
      <w:b/>
      <w:kern w:val="28"/>
      <w:sz w:val="32"/>
    </w:rPr>
  </w:style>
  <w:style w:type="paragraph" w:customStyle="1" w:styleId="Ort">
    <w:name w:val="Ort"/>
    <w:basedOn w:val="Anschrift"/>
    <w:next w:val="Anschrift"/>
    <w:pPr>
      <w:framePr w:wrap="notBeside"/>
      <w:widowControl w:val="0"/>
      <w:overflowPunct/>
      <w:autoSpaceDE/>
      <w:autoSpaceDN/>
      <w:adjustRightInd/>
      <w:spacing w:before="120"/>
      <w:textAlignment w:val="auto"/>
    </w:pPr>
    <w:rPr>
      <w:szCs w:val="20"/>
    </w:rPr>
  </w:style>
  <w:style w:type="paragraph" w:styleId="Gruformel">
    <w:name w:val="Closing"/>
    <w:basedOn w:val="Standard"/>
  </w:style>
  <w:style w:type="paragraph" w:styleId="Unterschrift">
    <w:name w:val="Signature"/>
    <w:basedOn w:val="Standard"/>
    <w:pPr>
      <w:tabs>
        <w:tab w:val="right" w:pos="7938"/>
      </w:tabs>
    </w:pPr>
    <w:rPr>
      <w:noProof/>
    </w:rPr>
  </w:style>
  <w:style w:type="paragraph" w:customStyle="1" w:styleId="AbsAdresse">
    <w:name w:val="AbsAdresse"/>
    <w:basedOn w:val="Kopfzeile"/>
    <w:pPr>
      <w:framePr w:w="4990" w:wrap="auto" w:vAnchor="page" w:hAnchor="page" w:x="1305" w:y="2439"/>
      <w:tabs>
        <w:tab w:val="left" w:pos="454"/>
      </w:tabs>
      <w:spacing w:line="180" w:lineRule="exact"/>
    </w:pPr>
    <w:rPr>
      <w:sz w:val="14"/>
    </w:rPr>
  </w:style>
  <w:style w:type="character" w:customStyle="1" w:styleId="hp1">
    <w:name w:val="hp1"/>
    <w:rsid w:val="009400A4"/>
    <w:rPr>
      <w:i/>
      <w:lang w:val="de-DE"/>
    </w:rPr>
  </w:style>
  <w:style w:type="character" w:customStyle="1" w:styleId="hp2">
    <w:name w:val="hp2"/>
    <w:rsid w:val="009400A4"/>
    <w:rPr>
      <w:b/>
      <w:lang w:val="de-DE"/>
    </w:rPr>
  </w:style>
  <w:style w:type="character" w:customStyle="1" w:styleId="hp3">
    <w:name w:val="hp3"/>
    <w:rsid w:val="009400A4"/>
    <w:rPr>
      <w:b/>
      <w:i/>
      <w:lang w:val="de-DE"/>
    </w:rPr>
  </w:style>
  <w:style w:type="paragraph" w:customStyle="1" w:styleId="MarkeMitte">
    <w:name w:val="Marke Mitte"/>
    <w:basedOn w:val="Kopfzeile"/>
    <w:pPr>
      <w:framePr w:wrap="around" w:vAnchor="page" w:hAnchor="page" w:x="285" w:y="8330"/>
      <w:widowControl/>
      <w:spacing w:line="200" w:lineRule="atLeast"/>
    </w:pPr>
    <w:rPr>
      <w:noProof w:val="0"/>
      <w:spacing w:val="-4"/>
      <w:sz w:val="16"/>
      <w:vertAlign w:val="superscript"/>
    </w:rPr>
  </w:style>
  <w:style w:type="paragraph" w:customStyle="1" w:styleId="MarkeOben">
    <w:name w:val="Marke Oben"/>
    <w:basedOn w:val="Kopfzeile"/>
    <w:pPr>
      <w:framePr w:wrap="around" w:vAnchor="page" w:hAnchor="page" w:x="511" w:y="5580"/>
      <w:widowControl/>
      <w:spacing w:line="200" w:lineRule="atLeast"/>
    </w:pPr>
    <w:rPr>
      <w:noProof w:val="0"/>
      <w:spacing w:val="-4"/>
      <w:sz w:val="16"/>
      <w:vertAlign w:val="superscript"/>
    </w:rPr>
  </w:style>
  <w:style w:type="paragraph" w:customStyle="1" w:styleId="MarkeUnten">
    <w:name w:val="Marke Unten"/>
    <w:basedOn w:val="Kopfzeile"/>
    <w:pPr>
      <w:framePr w:wrap="around" w:vAnchor="page" w:hAnchor="page" w:x="511" w:y="11534"/>
      <w:widowControl/>
      <w:spacing w:line="200" w:lineRule="atLeast"/>
    </w:pPr>
    <w:rPr>
      <w:noProof w:val="0"/>
      <w:spacing w:val="-4"/>
      <w:sz w:val="16"/>
      <w:vertAlign w:val="superscript"/>
    </w:rPr>
  </w:style>
  <w:style w:type="paragraph" w:customStyle="1" w:styleId="TelefaxNr">
    <w:name w:val="Telefax Nr"/>
    <w:basedOn w:val="Anschrift"/>
    <w:next w:val="TelefaxSeiten"/>
    <w:pPr>
      <w:framePr w:wrap="notBeside"/>
      <w:tabs>
        <w:tab w:val="left" w:pos="1276"/>
      </w:tabs>
      <w:spacing w:before="360"/>
    </w:pPr>
    <w:rPr>
      <w:b/>
    </w:rPr>
  </w:style>
  <w:style w:type="paragraph" w:customStyle="1" w:styleId="TelefaxSeiten">
    <w:name w:val="Telefax Seiten"/>
    <w:basedOn w:val="TelefaxNr"/>
    <w:next w:val="Anschrift"/>
    <w:pPr>
      <w:framePr w:wrap="notBeside"/>
      <w:spacing w:before="60"/>
    </w:pPr>
  </w:style>
  <w:style w:type="paragraph" w:customStyle="1" w:styleId="AnschriftAusland">
    <w:name w:val="AnschriftAusland"/>
    <w:basedOn w:val="Anschrift"/>
    <w:pPr>
      <w:framePr w:wrap="notBeside"/>
      <w:widowControl w:val="0"/>
      <w:overflowPunct/>
      <w:autoSpaceDE/>
      <w:autoSpaceDN/>
      <w:adjustRightInd/>
      <w:textAlignment w:val="auto"/>
    </w:pPr>
    <w:rPr>
      <w:caps/>
    </w:rPr>
  </w:style>
  <w:style w:type="paragraph" w:customStyle="1" w:styleId="E-Mail">
    <w:name w:val="E-Mail"/>
    <w:basedOn w:val="KopfWert"/>
    <w:pPr>
      <w:framePr w:wrap="around"/>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1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dlr\dlr_br_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dlr_br_n.dot</Template>
  <TotalTime>0</TotalTime>
  <Pages>2</Pages>
  <Words>536</Words>
  <Characters>3205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Standard Brief-Vorlage</vt:lpstr>
    </vt:vector>
  </TitlesOfParts>
  <Manager/>
  <Company>im Auftrag des DLR</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Brief-Vorlage</dc:title>
  <dc:subject>DLR CD-Vorlagen</dc:subject>
  <dc:creator>Pierre Mai</dc:creator>
  <cp:keywords/>
  <dc:description/>
  <cp:lastModifiedBy>Pierre Mai</cp:lastModifiedBy>
  <cp:revision>2</cp:revision>
  <cp:lastPrinted>1995-10-21T17:46:00Z</cp:lastPrinted>
  <dcterms:created xsi:type="dcterms:W3CDTF">2022-01-23T13:33:00Z</dcterms:created>
  <dcterms:modified xsi:type="dcterms:W3CDTF">2022-01-23T13:33:00Z</dcterms:modified>
</cp:coreProperties>
</file>