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49B8C5D2" w14:textId="71A3C93B" w:rsidR="00631D9D" w:rsidRDefault="00AB3286" w:rsidP="009400A4">
      <w:pPr>
        <w:pStyle w:val="Anschrift"/>
        <w:framePr w:wrap="notBeside"/>
        <w:rPr>
          <w:rFonts w:ascii="Arial" w:hAnsi="Arial" w:cs="Arial"/>
        </w:rPr>
      </w:pPr>
      <w:bookmarkStart w:id="1" w:name="An"/>
      <w:bookmarkEnd w:id="1"/>
      <w:r w:rsidRPr="00EC558E">
        <w:rPr>
          <w:rFonts w:ascii="Arial" w:hAnsi="Arial" w:cs="Arial"/>
        </w:rPr>
        <w:t>An</w:t>
      </w:r>
      <w:r w:rsidR="00631D9D">
        <w:rPr>
          <w:rFonts w:ascii="Arial" w:hAnsi="Arial" w:cs="Arial"/>
        </w:rPr>
        <w:t xml:space="preserve"> alle </w:t>
      </w:r>
      <w:r w:rsidR="00777F4D">
        <w:rPr>
          <w:rFonts w:ascii="Arial" w:hAnsi="Arial" w:cs="Arial"/>
          <w:b/>
          <w:bCs/>
        </w:rPr>
        <w:t>Anwesenden der Mitgliederversammlung 2022 von:</w:t>
      </w:r>
    </w:p>
    <w:p w14:paraId="574DDE77" w14:textId="77777777" w:rsidR="00631D9D" w:rsidRDefault="00631D9D" w:rsidP="009400A4">
      <w:pPr>
        <w:pStyle w:val="Anschrift"/>
        <w:framePr w:wrap="notBeside"/>
        <w:rPr>
          <w:rFonts w:ascii="Arial" w:hAnsi="Arial" w:cs="Arial"/>
        </w:rPr>
      </w:pPr>
    </w:p>
    <w:p w14:paraId="44773ADA" w14:textId="5089F376" w:rsidR="00AB3286" w:rsidRPr="00EC558E" w:rsidRDefault="00AB3286" w:rsidP="009400A4">
      <w:pPr>
        <w:pStyle w:val="Anschrift"/>
        <w:framePr w:wrap="notBeside"/>
        <w:rPr>
          <w:rFonts w:ascii="Arial" w:hAnsi="Arial" w:cs="Arial"/>
        </w:rPr>
      </w:pPr>
      <w:r w:rsidRPr="00EC558E">
        <w:rPr>
          <w:rFonts w:ascii="Arial" w:hAnsi="Arial" w:cs="Arial"/>
        </w:rPr>
        <w:t>SOLARIS-RMB e.V.</w:t>
      </w:r>
    </w:p>
    <w:p w14:paraId="1C1B91B7" w14:textId="77777777" w:rsidR="00631D9D" w:rsidRPr="00631D9D" w:rsidRDefault="00631D9D" w:rsidP="00631D9D">
      <w:pPr>
        <w:pStyle w:val="Anschrift"/>
        <w:framePr w:wrap="notBeside"/>
        <w:rPr>
          <w:rFonts w:ascii="Arial" w:hAnsi="Arial" w:cs="Arial"/>
        </w:rPr>
      </w:pPr>
      <w:r w:rsidRPr="00631D9D">
        <w:rPr>
          <w:rFonts w:ascii="Arial" w:hAnsi="Arial" w:cs="Arial"/>
        </w:rPr>
        <w:t>Konrad-Adenauer-Straße 33</w:t>
      </w:r>
    </w:p>
    <w:p w14:paraId="2D1995C3" w14:textId="68B1C948" w:rsidR="00AB3286" w:rsidRPr="00EC558E" w:rsidRDefault="00631D9D" w:rsidP="00631D9D">
      <w:pPr>
        <w:pStyle w:val="Anschrift"/>
        <w:framePr w:wrap="notBeside"/>
        <w:rPr>
          <w:rFonts w:ascii="Arial" w:hAnsi="Arial" w:cs="Arial"/>
        </w:rPr>
      </w:pPr>
      <w:r w:rsidRPr="00631D9D">
        <w:rPr>
          <w:rFonts w:ascii="Arial" w:hAnsi="Arial" w:cs="Arial"/>
        </w:rPr>
        <w:t>67376 Harthausen</w:t>
      </w:r>
    </w:p>
    <w:p w14:paraId="49932824" w14:textId="77777777" w:rsidR="00690060" w:rsidRPr="00EC558E" w:rsidRDefault="00690060" w:rsidP="009400A4">
      <w:pPr>
        <w:pStyle w:val="Anschrift"/>
        <w:framePr w:wrap="notBeside"/>
        <w:rPr>
          <w:rFonts w:ascii="Arial" w:hAnsi="Arial" w:cs="Arial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1C2F3542" w:rsidR="00690060" w:rsidRPr="00C860B1" w:rsidRDefault="00777F4D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AF5D9D">
        <w:rPr>
          <w:rFonts w:ascii="Arial" w:hAnsi="Arial" w:cs="Arial"/>
          <w:sz w:val="16"/>
          <w:szCs w:val="16"/>
        </w:rPr>
        <w:t>MV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AF5D9D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6692C4E8" w:rsidR="00690060" w:rsidRPr="00354D3F" w:rsidRDefault="00AF5D9D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777F4D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.0</w:t>
      </w:r>
      <w:r w:rsidR="00777F4D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.2022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308B4C18" w14:textId="667B7BC3" w:rsidR="000C1CEC" w:rsidRDefault="000C1CEC" w:rsidP="000C1CEC">
      <w:pPr>
        <w:rPr>
          <w:rFonts w:asciiTheme="minorHAnsi" w:hAnsiTheme="minorHAnsi" w:cstheme="minorHAnsi"/>
          <w:szCs w:val="22"/>
        </w:rPr>
      </w:pPr>
      <w:bookmarkStart w:id="4" w:name="Betreff"/>
      <w:bookmarkEnd w:id="4"/>
      <w:r w:rsidRPr="00570EE2">
        <w:rPr>
          <w:rFonts w:asciiTheme="minorHAnsi" w:hAnsiTheme="minorHAnsi" w:cstheme="minorHAnsi"/>
          <w:szCs w:val="22"/>
        </w:rPr>
        <w:t>Liebe Raketenflieger,</w:t>
      </w:r>
    </w:p>
    <w:p w14:paraId="2A47DF47" w14:textId="4EB70C93" w:rsidR="003B5A42" w:rsidRPr="00570EE2" w:rsidRDefault="003B5A42" w:rsidP="000C1CEC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leider kann ich aus persönlichen dringenden Gründen heute nicht bei der Mitgliederversammlung anwesend sein. Ich wünsche euch eine angenehme Mitgliederversammlung und das</w:t>
      </w:r>
      <w:r w:rsidR="00A23F9A">
        <w:rPr>
          <w:rFonts w:asciiTheme="minorHAnsi" w:hAnsiTheme="minorHAnsi" w:cstheme="minorHAnsi"/>
          <w:szCs w:val="22"/>
        </w:rPr>
        <w:t>s</w:t>
      </w:r>
      <w:r>
        <w:rPr>
          <w:rFonts w:asciiTheme="minorHAnsi" w:hAnsiTheme="minorHAnsi" w:cstheme="minorHAnsi"/>
          <w:szCs w:val="22"/>
        </w:rPr>
        <w:t xml:space="preserve"> Ihr trotz ausgefallenem Flugtag ein wenig Spaß habt.</w:t>
      </w:r>
    </w:p>
    <w:p w14:paraId="6AF2F7DA" w14:textId="6DB2AAF6" w:rsidR="000C1CEC" w:rsidRDefault="000C1CEC" w:rsidP="000C1CEC">
      <w:pPr>
        <w:rPr>
          <w:rFonts w:asciiTheme="minorHAnsi" w:hAnsiTheme="minorHAnsi" w:cstheme="minorHAnsi"/>
          <w:szCs w:val="22"/>
        </w:rPr>
      </w:pPr>
    </w:p>
    <w:p w14:paraId="4144DC4F" w14:textId="067EC3F0" w:rsidR="0014242D" w:rsidRPr="00A23F9A" w:rsidRDefault="0014242D" w:rsidP="0014242D">
      <w:pPr>
        <w:pStyle w:val="berschrift2"/>
        <w:rPr>
          <w:rFonts w:asciiTheme="minorHAnsi" w:hAnsiTheme="minorHAnsi" w:cstheme="minorHAnsi"/>
        </w:rPr>
      </w:pPr>
      <w:r w:rsidRPr="00A23F9A">
        <w:rPr>
          <w:rFonts w:asciiTheme="minorHAnsi" w:hAnsiTheme="minorHAnsi" w:cstheme="minorHAnsi"/>
        </w:rPr>
        <w:t xml:space="preserve">Bericht </w:t>
      </w:r>
      <w:r w:rsidRPr="00A23F9A">
        <w:rPr>
          <w:rFonts w:asciiTheme="minorHAnsi" w:hAnsiTheme="minorHAnsi" w:cstheme="minorHAnsi"/>
        </w:rPr>
        <w:t>vom Vorstand</w:t>
      </w:r>
      <w:r w:rsidRPr="00A23F9A">
        <w:rPr>
          <w:rFonts w:asciiTheme="minorHAnsi" w:hAnsiTheme="minorHAnsi" w:cstheme="minorHAnsi"/>
        </w:rPr>
        <w:t xml:space="preserve"> Stand 20.08.2022</w:t>
      </w:r>
    </w:p>
    <w:p w14:paraId="24B7ECCF" w14:textId="77777777" w:rsidR="0014242D" w:rsidRPr="00A23F9A" w:rsidRDefault="0014242D" w:rsidP="0014242D">
      <w:pPr>
        <w:rPr>
          <w:rFonts w:asciiTheme="minorHAnsi" w:hAnsiTheme="minorHAnsi" w:cstheme="minorHAnsi"/>
        </w:rPr>
      </w:pPr>
      <w:r w:rsidRPr="00A23F9A">
        <w:rPr>
          <w:rFonts w:asciiTheme="minorHAnsi" w:hAnsiTheme="minorHAnsi" w:cstheme="minorHAnsi"/>
        </w:rPr>
        <w:t xml:space="preserve">Wir haben das letzte Jahr zwei Workshops mit Jugendlichen unterstützen können. Es wurde eine Modellbau AG an einer Schule unterstützt, die auch das kommende Jahr wieder angeboten wird. </w:t>
      </w:r>
    </w:p>
    <w:p w14:paraId="1BE34E08" w14:textId="3F04957E" w:rsidR="0014242D" w:rsidRPr="00A23F9A" w:rsidRDefault="0014242D" w:rsidP="0014242D">
      <w:pPr>
        <w:rPr>
          <w:rFonts w:asciiTheme="minorHAnsi" w:hAnsiTheme="minorHAnsi" w:cstheme="minorHAnsi"/>
        </w:rPr>
      </w:pPr>
      <w:r w:rsidRPr="00A23F9A">
        <w:rPr>
          <w:rFonts w:asciiTheme="minorHAnsi" w:hAnsiTheme="minorHAnsi" w:cstheme="minorHAnsi"/>
        </w:rPr>
        <w:t>Wenn wir unsere Angebote als eingetragener Verein so beibehalten und eventuell nochmals verbessern könnten sind wir auf einem guten Weg Jugendliche für unser Hobby zu begeistern.</w:t>
      </w:r>
    </w:p>
    <w:p w14:paraId="14808A40" w14:textId="60A3D4B8" w:rsidR="00A23F9A" w:rsidRDefault="0014242D" w:rsidP="0014242D">
      <w:pPr>
        <w:rPr>
          <w:rFonts w:asciiTheme="minorHAnsi" w:hAnsiTheme="minorHAnsi" w:cstheme="minorHAnsi"/>
        </w:rPr>
      </w:pPr>
      <w:r w:rsidRPr="00A23F9A">
        <w:rPr>
          <w:rFonts w:asciiTheme="minorHAnsi" w:hAnsiTheme="minorHAnsi" w:cstheme="minorHAnsi"/>
        </w:rPr>
        <w:t xml:space="preserve">Mein/unser Dank geht hierbei vor allem an die beiden </w:t>
      </w:r>
      <w:r w:rsidR="00A23F9A" w:rsidRPr="00A23F9A">
        <w:rPr>
          <w:rFonts w:asciiTheme="minorHAnsi" w:hAnsiTheme="minorHAnsi" w:cstheme="minorHAnsi"/>
        </w:rPr>
        <w:t>Workshops,</w:t>
      </w:r>
      <w:r w:rsidRPr="00A23F9A">
        <w:rPr>
          <w:rFonts w:asciiTheme="minorHAnsi" w:hAnsiTheme="minorHAnsi" w:cstheme="minorHAnsi"/>
        </w:rPr>
        <w:t xml:space="preserve"> die mit den Jugendlichen nicht wenig Arbeit bedeuten. </w:t>
      </w:r>
      <w:r w:rsidR="00A23F9A" w:rsidRPr="00A23F9A">
        <w:rPr>
          <w:rFonts w:asciiTheme="minorHAnsi" w:hAnsiTheme="minorHAnsi" w:cstheme="minorHAnsi"/>
        </w:rPr>
        <w:t xml:space="preserve">Thomas Hora, unter Mithilfe von seinem Sohn, Heijo und Winfried (Vorstand LSC Zülpich) </w:t>
      </w:r>
      <w:r w:rsidR="00A23F9A">
        <w:rPr>
          <w:rFonts w:asciiTheme="minorHAnsi" w:hAnsiTheme="minorHAnsi" w:cstheme="minorHAnsi"/>
        </w:rPr>
        <w:t xml:space="preserve">haben diese </w:t>
      </w:r>
      <w:r w:rsidR="00A23F9A" w:rsidRPr="00A23F9A">
        <w:rPr>
          <w:rFonts w:asciiTheme="minorHAnsi" w:hAnsiTheme="minorHAnsi" w:cstheme="minorHAnsi"/>
        </w:rPr>
        <w:t>erfolgreich durchgeführt</w:t>
      </w:r>
      <w:r w:rsidR="00A23F9A">
        <w:rPr>
          <w:rFonts w:asciiTheme="minorHAnsi" w:hAnsiTheme="minorHAnsi" w:cstheme="minorHAnsi"/>
        </w:rPr>
        <w:t>.</w:t>
      </w:r>
    </w:p>
    <w:p w14:paraId="7A559BBF" w14:textId="5AF8FD43" w:rsidR="0014242D" w:rsidRPr="00A23F9A" w:rsidRDefault="00A23F9A" w:rsidP="000C1CEC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</w:rPr>
        <w:t>Auf Messen waren wir das letzte Jahr nicht vertreten, wir hoffen jedoch das wir wieder Teams für z.B. die Modellbaumessen oder auch Maker-Faires finden können.</w:t>
      </w:r>
    </w:p>
    <w:p w14:paraId="4AC7A3F6" w14:textId="77777777" w:rsidR="0014242D" w:rsidRPr="00A23F9A" w:rsidRDefault="0014242D" w:rsidP="000C1CEC">
      <w:pPr>
        <w:rPr>
          <w:rFonts w:asciiTheme="minorHAnsi" w:hAnsiTheme="minorHAnsi" w:cstheme="minorHAnsi"/>
          <w:szCs w:val="22"/>
        </w:rPr>
      </w:pPr>
    </w:p>
    <w:p w14:paraId="0005E34E" w14:textId="41A80959" w:rsidR="00BF4EA4" w:rsidRPr="00A23F9A" w:rsidRDefault="00BF4EA4" w:rsidP="00BF4EA4">
      <w:pPr>
        <w:pStyle w:val="berschrift2"/>
        <w:rPr>
          <w:rFonts w:asciiTheme="minorHAnsi" w:hAnsiTheme="minorHAnsi" w:cstheme="minorHAnsi"/>
        </w:rPr>
      </w:pPr>
      <w:r w:rsidRPr="00A23F9A">
        <w:rPr>
          <w:rFonts w:asciiTheme="minorHAnsi" w:hAnsiTheme="minorHAnsi" w:cstheme="minorHAnsi"/>
        </w:rPr>
        <w:t>Bericht der Mitgliederverwaltung</w:t>
      </w:r>
      <w:r w:rsidR="003B5A42" w:rsidRPr="00A23F9A">
        <w:rPr>
          <w:rFonts w:asciiTheme="minorHAnsi" w:hAnsiTheme="minorHAnsi" w:cstheme="minorHAnsi"/>
        </w:rPr>
        <w:t xml:space="preserve"> Stand 20.08.2022</w:t>
      </w:r>
    </w:p>
    <w:p w14:paraId="7CEDDA0F" w14:textId="10F35FCD" w:rsidR="00BF4EA4" w:rsidRPr="00A23F9A" w:rsidRDefault="00BF4EA4" w:rsidP="00BF4EA4">
      <w:pPr>
        <w:rPr>
          <w:rFonts w:asciiTheme="minorHAnsi" w:hAnsiTheme="minorHAnsi" w:cstheme="minorHAnsi"/>
          <w:szCs w:val="22"/>
        </w:rPr>
      </w:pPr>
    </w:p>
    <w:p w14:paraId="4BD37087" w14:textId="77777777" w:rsidR="00BF4EA4" w:rsidRPr="00A23F9A" w:rsidRDefault="00BF4EA4" w:rsidP="00BF4EA4">
      <w:pPr>
        <w:rPr>
          <w:rFonts w:asciiTheme="minorHAnsi" w:hAnsiTheme="minorHAnsi" w:cstheme="minorHAnsi"/>
          <w:szCs w:val="22"/>
        </w:rPr>
      </w:pPr>
    </w:p>
    <w:p w14:paraId="0990D538" w14:textId="4EC13417" w:rsidR="00BF4EA4" w:rsidRPr="00A23F9A" w:rsidRDefault="00BF4EA4" w:rsidP="00BF4EA4">
      <w:pPr>
        <w:rPr>
          <w:rFonts w:asciiTheme="minorHAnsi" w:hAnsiTheme="minorHAnsi" w:cstheme="minorHAnsi"/>
          <w:szCs w:val="22"/>
        </w:rPr>
      </w:pPr>
      <w:r w:rsidRPr="00A23F9A">
        <w:rPr>
          <w:rFonts w:asciiTheme="minorHAnsi" w:hAnsiTheme="minorHAnsi" w:cstheme="minorHAnsi"/>
        </w:rPr>
        <w:t xml:space="preserve">Entwicklung der Mitgliedschaft: </w:t>
      </w:r>
      <w:r w:rsidRPr="00A23F9A">
        <w:rPr>
          <w:rFonts w:asciiTheme="minorHAnsi" w:hAnsiTheme="minorHAnsi" w:cstheme="minorHAnsi"/>
        </w:rPr>
        <w:br/>
        <w:t xml:space="preserve">- </w:t>
      </w:r>
      <w:r w:rsidRPr="00A23F9A">
        <w:rPr>
          <w:rFonts w:asciiTheme="minorHAnsi" w:hAnsiTheme="minorHAnsi" w:cstheme="minorHAnsi"/>
        </w:rPr>
        <w:t>3</w:t>
      </w:r>
      <w:r w:rsidRPr="00A23F9A">
        <w:rPr>
          <w:rFonts w:asciiTheme="minorHAnsi" w:hAnsiTheme="minorHAnsi" w:cstheme="minorHAnsi"/>
        </w:rPr>
        <w:t xml:space="preserve"> Neumitglieder </w:t>
      </w:r>
      <w:r w:rsidRPr="00A23F9A">
        <w:rPr>
          <w:rFonts w:asciiTheme="minorHAnsi" w:hAnsiTheme="minorHAnsi" w:cstheme="minorHAnsi"/>
        </w:rPr>
        <w:br/>
        <w:t xml:space="preserve">- </w:t>
      </w:r>
      <w:r w:rsidRPr="00A23F9A">
        <w:rPr>
          <w:rFonts w:asciiTheme="minorHAnsi" w:hAnsiTheme="minorHAnsi" w:cstheme="minorHAnsi"/>
        </w:rPr>
        <w:t>1</w:t>
      </w:r>
      <w:r w:rsidRPr="00A23F9A">
        <w:rPr>
          <w:rFonts w:asciiTheme="minorHAnsi" w:hAnsiTheme="minorHAnsi" w:cstheme="minorHAnsi"/>
        </w:rPr>
        <w:t xml:space="preserve"> Austritt zum 31.12.202</w:t>
      </w:r>
      <w:r w:rsidRPr="00A23F9A">
        <w:rPr>
          <w:rFonts w:asciiTheme="minorHAnsi" w:hAnsiTheme="minorHAnsi" w:cstheme="minorHAnsi"/>
        </w:rPr>
        <w:t>2</w:t>
      </w:r>
      <w:r w:rsidRPr="00A23F9A">
        <w:rPr>
          <w:rFonts w:asciiTheme="minorHAnsi" w:hAnsiTheme="minorHAnsi" w:cstheme="minorHAnsi"/>
        </w:rPr>
        <w:t xml:space="preserve"> </w:t>
      </w:r>
      <w:r w:rsidRPr="00A23F9A">
        <w:rPr>
          <w:rFonts w:asciiTheme="minorHAnsi" w:hAnsiTheme="minorHAnsi" w:cstheme="minorHAnsi"/>
        </w:rPr>
        <w:br/>
        <w:t xml:space="preserve">- kein Todesfall </w:t>
      </w:r>
      <w:r w:rsidRPr="00A23F9A">
        <w:rPr>
          <w:rFonts w:asciiTheme="minorHAnsi" w:hAnsiTheme="minorHAnsi" w:cstheme="minorHAnsi"/>
        </w:rPr>
        <w:br/>
        <w:t xml:space="preserve">- Stand </w:t>
      </w:r>
      <w:r w:rsidRPr="00A23F9A">
        <w:rPr>
          <w:rFonts w:asciiTheme="minorHAnsi" w:hAnsiTheme="minorHAnsi" w:cstheme="minorHAnsi"/>
        </w:rPr>
        <w:t>20. August 2022</w:t>
      </w:r>
      <w:r w:rsidRPr="00A23F9A">
        <w:rPr>
          <w:rFonts w:asciiTheme="minorHAnsi" w:hAnsiTheme="minorHAnsi" w:cstheme="minorHAnsi"/>
        </w:rPr>
        <w:t>: 6</w:t>
      </w:r>
      <w:r w:rsidRPr="00A23F9A">
        <w:rPr>
          <w:rFonts w:asciiTheme="minorHAnsi" w:hAnsiTheme="minorHAnsi" w:cstheme="minorHAnsi"/>
        </w:rPr>
        <w:t>4</w:t>
      </w:r>
      <w:r w:rsidRPr="00A23F9A">
        <w:rPr>
          <w:rFonts w:asciiTheme="minorHAnsi" w:hAnsiTheme="minorHAnsi" w:cstheme="minorHAnsi"/>
        </w:rPr>
        <w:t xml:space="preserve"> Mitglieder </w:t>
      </w:r>
      <w:r w:rsidRPr="00A23F9A">
        <w:rPr>
          <w:rFonts w:asciiTheme="minorHAnsi" w:hAnsiTheme="minorHAnsi" w:cstheme="minorHAnsi"/>
        </w:rPr>
        <w:br/>
      </w:r>
    </w:p>
    <w:p w14:paraId="14508795" w14:textId="052623EF" w:rsidR="00BF4EA4" w:rsidRPr="00A23F9A" w:rsidRDefault="00BF4EA4" w:rsidP="00BF4EA4">
      <w:pPr>
        <w:rPr>
          <w:rFonts w:asciiTheme="minorHAnsi" w:hAnsiTheme="minorHAnsi" w:cstheme="minorHAnsi"/>
          <w:szCs w:val="22"/>
        </w:rPr>
      </w:pPr>
      <w:r w:rsidRPr="00A23F9A">
        <w:rPr>
          <w:rFonts w:asciiTheme="minorHAnsi" w:hAnsiTheme="minorHAnsi" w:cstheme="minorHAnsi"/>
        </w:rPr>
        <w:lastRenderedPageBreak/>
        <w:t xml:space="preserve">Struktur: </w:t>
      </w:r>
      <w:r w:rsidRPr="00A23F9A">
        <w:rPr>
          <w:rFonts w:asciiTheme="minorHAnsi" w:hAnsiTheme="minorHAnsi" w:cstheme="minorHAnsi"/>
        </w:rPr>
        <w:br/>
        <w:t xml:space="preserve">- 1 Ehrenmitglied </w:t>
      </w:r>
      <w:r w:rsidRPr="00A23F9A">
        <w:rPr>
          <w:rFonts w:asciiTheme="minorHAnsi" w:hAnsiTheme="minorHAnsi" w:cstheme="minorHAnsi"/>
        </w:rPr>
        <w:br/>
        <w:t xml:space="preserve">- 1 Mitglied beitragsfrei wegen Krankheit </w:t>
      </w:r>
      <w:r w:rsidRPr="00A23F9A">
        <w:rPr>
          <w:rFonts w:asciiTheme="minorHAnsi" w:hAnsiTheme="minorHAnsi" w:cstheme="minorHAnsi"/>
        </w:rPr>
        <w:br/>
        <w:t xml:space="preserve">- 2 Schüler und Studenten </w:t>
      </w:r>
      <w:r w:rsidRPr="00A23F9A">
        <w:rPr>
          <w:rFonts w:asciiTheme="minorHAnsi" w:hAnsiTheme="minorHAnsi" w:cstheme="minorHAnsi"/>
        </w:rPr>
        <w:br/>
        <w:t xml:space="preserve">- 6 Rentner </w:t>
      </w:r>
      <w:r w:rsidRPr="00A23F9A">
        <w:rPr>
          <w:rFonts w:asciiTheme="minorHAnsi" w:hAnsiTheme="minorHAnsi" w:cstheme="minorHAnsi"/>
        </w:rPr>
        <w:br/>
      </w:r>
      <w:r w:rsidRPr="00A23F9A">
        <w:rPr>
          <w:rFonts w:asciiTheme="minorHAnsi" w:hAnsiTheme="minorHAnsi" w:cstheme="minorHAnsi"/>
        </w:rPr>
        <w:br/>
        <w:t xml:space="preserve">Versicherungen: </w:t>
      </w:r>
      <w:r w:rsidRPr="00A23F9A">
        <w:rPr>
          <w:rFonts w:asciiTheme="minorHAnsi" w:hAnsiTheme="minorHAnsi" w:cstheme="minorHAnsi"/>
        </w:rPr>
        <w:br/>
        <w:t xml:space="preserve">- </w:t>
      </w:r>
      <w:r w:rsidR="003B5A42" w:rsidRPr="00A23F9A">
        <w:rPr>
          <w:rFonts w:asciiTheme="minorHAnsi" w:hAnsiTheme="minorHAnsi" w:cstheme="minorHAnsi"/>
        </w:rPr>
        <w:t>15</w:t>
      </w:r>
      <w:r w:rsidRPr="00A23F9A">
        <w:rPr>
          <w:rFonts w:asciiTheme="minorHAnsi" w:hAnsiTheme="minorHAnsi" w:cstheme="minorHAnsi"/>
        </w:rPr>
        <w:t xml:space="preserve"> ohne Versicherung </w:t>
      </w:r>
      <w:r w:rsidRPr="00A23F9A">
        <w:rPr>
          <w:rFonts w:asciiTheme="minorHAnsi" w:hAnsiTheme="minorHAnsi" w:cstheme="minorHAnsi"/>
        </w:rPr>
        <w:br/>
        <w:t xml:space="preserve">- </w:t>
      </w:r>
      <w:r w:rsidR="003B5A42" w:rsidRPr="00A23F9A">
        <w:rPr>
          <w:rFonts w:asciiTheme="minorHAnsi" w:hAnsiTheme="minorHAnsi" w:cstheme="minorHAnsi"/>
        </w:rPr>
        <w:t>38</w:t>
      </w:r>
      <w:r w:rsidRPr="00A23F9A">
        <w:rPr>
          <w:rFonts w:asciiTheme="minorHAnsi" w:hAnsiTheme="minorHAnsi" w:cstheme="minorHAnsi"/>
        </w:rPr>
        <w:t xml:space="preserve"> mit 1,5 Mio. EUR Deckungssumme </w:t>
      </w:r>
      <w:r w:rsidRPr="00A23F9A">
        <w:rPr>
          <w:rFonts w:asciiTheme="minorHAnsi" w:hAnsiTheme="minorHAnsi" w:cstheme="minorHAnsi"/>
        </w:rPr>
        <w:br/>
        <w:t xml:space="preserve">- </w:t>
      </w:r>
      <w:r w:rsidR="003B5A42" w:rsidRPr="00A23F9A">
        <w:rPr>
          <w:rFonts w:asciiTheme="minorHAnsi" w:hAnsiTheme="minorHAnsi" w:cstheme="minorHAnsi"/>
        </w:rPr>
        <w:t>12</w:t>
      </w:r>
      <w:r w:rsidRPr="00A23F9A">
        <w:rPr>
          <w:rFonts w:asciiTheme="minorHAnsi" w:hAnsiTheme="minorHAnsi" w:cstheme="minorHAnsi"/>
        </w:rPr>
        <w:t xml:space="preserve"> mit 3,0 Mio. EUR Deckungssumme </w:t>
      </w:r>
    </w:p>
    <w:p w14:paraId="5D7B3FF5" w14:textId="13ABB79C" w:rsidR="00857A61" w:rsidRPr="00A23F9A" w:rsidRDefault="00857A61" w:rsidP="000C1CEC">
      <w:pPr>
        <w:rPr>
          <w:rFonts w:asciiTheme="minorHAnsi" w:hAnsiTheme="minorHAnsi" w:cstheme="minorHAnsi"/>
          <w:szCs w:val="22"/>
        </w:rPr>
      </w:pPr>
    </w:p>
    <w:p w14:paraId="3DAF9465" w14:textId="13DCAD6D" w:rsidR="00BF4EA4" w:rsidRPr="00A23F9A" w:rsidRDefault="00BF4EA4" w:rsidP="000C1CEC">
      <w:pPr>
        <w:rPr>
          <w:rFonts w:asciiTheme="minorHAnsi" w:hAnsiTheme="minorHAnsi" w:cstheme="minorHAnsi"/>
          <w:szCs w:val="22"/>
        </w:rPr>
      </w:pPr>
    </w:p>
    <w:p w14:paraId="13F5F40F" w14:textId="1D18DC04" w:rsidR="00BF4EA4" w:rsidRDefault="00BF4EA4" w:rsidP="000C1CEC">
      <w:pPr>
        <w:rPr>
          <w:rFonts w:asciiTheme="minorHAnsi" w:hAnsiTheme="minorHAnsi" w:cstheme="minorHAnsi"/>
          <w:szCs w:val="22"/>
        </w:rPr>
      </w:pPr>
    </w:p>
    <w:p w14:paraId="5DBD55C6" w14:textId="30BF865E" w:rsidR="00A23F9A" w:rsidRDefault="00A23F9A" w:rsidP="000C1CEC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Viele Grüße</w:t>
      </w:r>
    </w:p>
    <w:p w14:paraId="7842E4C9" w14:textId="5C517CFC" w:rsidR="00EC558E" w:rsidRPr="00A23F9A" w:rsidRDefault="00727650">
      <w:pPr>
        <w:pStyle w:val="Unterschrift"/>
        <w:rPr>
          <w:rFonts w:asciiTheme="minorHAnsi" w:hAnsiTheme="minorHAnsi" w:cstheme="minorHAnsi"/>
          <w:szCs w:val="22"/>
        </w:rPr>
      </w:pPr>
      <w:r w:rsidRPr="00A23F9A">
        <w:rPr>
          <w:rFonts w:asciiTheme="minorHAnsi" w:hAnsiTheme="minorHAnsi" w:cstheme="minorHAnsi"/>
          <w:szCs w:val="22"/>
        </w:rPr>
        <w:t>E</w:t>
      </w:r>
      <w:r w:rsidR="00AB3286" w:rsidRPr="00A23F9A">
        <w:rPr>
          <w:rFonts w:asciiTheme="minorHAnsi" w:hAnsiTheme="minorHAnsi" w:cstheme="minorHAnsi"/>
          <w:szCs w:val="22"/>
        </w:rPr>
        <w:t xml:space="preserve">uer </w:t>
      </w:r>
      <w:r w:rsidR="003663F3" w:rsidRPr="00A23F9A">
        <w:rPr>
          <w:rFonts w:asciiTheme="minorHAnsi" w:hAnsiTheme="minorHAnsi" w:cstheme="minorHAnsi"/>
          <w:szCs w:val="22"/>
        </w:rPr>
        <w:t>Pierre Mai</w:t>
      </w:r>
    </w:p>
    <w:p w14:paraId="3D34A75D" w14:textId="7F09DC05" w:rsidR="00857A61" w:rsidRPr="00A23F9A" w:rsidRDefault="00857A61">
      <w:pPr>
        <w:pStyle w:val="Unterschrift"/>
        <w:rPr>
          <w:rFonts w:asciiTheme="minorHAnsi" w:hAnsiTheme="minorHAnsi" w:cstheme="minorHAnsi"/>
          <w:szCs w:val="22"/>
        </w:rPr>
      </w:pPr>
    </w:p>
    <w:p w14:paraId="73AB778E" w14:textId="6499CD58" w:rsidR="00857A61" w:rsidRPr="00A23F9A" w:rsidRDefault="00DC4246">
      <w:pPr>
        <w:pStyle w:val="Unterschrift"/>
        <w:rPr>
          <w:rFonts w:asciiTheme="minorHAnsi" w:hAnsiTheme="minorHAnsi" w:cstheme="minorHAnsi"/>
          <w:szCs w:val="22"/>
        </w:rPr>
      </w:pPr>
      <w:r w:rsidRPr="00A23F9A">
        <w:rPr>
          <w:rFonts w:asciiTheme="minorHAnsi" w:hAnsiTheme="minorHAnsi" w:cstheme="minorHAnsi"/>
          <w:szCs w:val="22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05F31757" wp14:editId="1D358C42">
                <wp:simplePos x="0" y="0"/>
                <wp:positionH relativeFrom="column">
                  <wp:posOffset>119380</wp:posOffset>
                </wp:positionH>
                <wp:positionV relativeFrom="paragraph">
                  <wp:posOffset>-166370</wp:posOffset>
                </wp:positionV>
                <wp:extent cx="1461545" cy="365125"/>
                <wp:effectExtent l="57150" t="38100" r="43815" b="53975"/>
                <wp:wrapNone/>
                <wp:docPr id="114" name="Freihand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461545" cy="365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F08E9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14" o:spid="_x0000_s1026" type="#_x0000_t75" style="position:absolute;margin-left:8.7pt;margin-top:-13.8pt;width:116.5pt;height:30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">
                <v:imagedata r:id="rId8" o:title=""/>
              </v:shape>
            </w:pict>
          </mc:Fallback>
        </mc:AlternateContent>
      </w:r>
      <w:r w:rsidRPr="00A23F9A">
        <w:rPr>
          <w:rFonts w:asciiTheme="minorHAnsi" w:hAnsiTheme="minorHAnsi" w:cstheme="minorHAnsi"/>
          <w:szCs w:val="22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4BB529A" wp14:editId="0ECA3B19">
                <wp:simplePos x="0" y="0"/>
                <wp:positionH relativeFrom="column">
                  <wp:posOffset>163240</wp:posOffset>
                </wp:positionH>
                <wp:positionV relativeFrom="paragraph">
                  <wp:posOffset>12845</wp:posOffset>
                </wp:positionV>
                <wp:extent cx="360" cy="360"/>
                <wp:effectExtent l="38100" t="19050" r="57150" b="57150"/>
                <wp:wrapNone/>
                <wp:docPr id="55" name="Freihand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AD7DF3" id="Freihand 55" o:spid="_x0000_s1026" type="#_x0000_t75" style="position:absolute;margin-left:12.15pt;margin-top:.3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nDL1ScoBAACPBAAAEAAAAAAAAAAAAAAAAADVAwAA&#10;ZHJzL2luay9pbmsxLnhtbFBLAQItABQABgAIAAAAIQCNHEyH2wAAAAQBAAAPAAAAAAAAAAAAAAAA&#10;AM0FAABkcnMvZG93bnJldi54bWxQSwECLQAUAAYACAAAACEAeRi8nb8AAAAhAQAAGQAAAAAAAAAA&#10;AAAAAADVBgAAZHJzL19yZWxzL2Uyb0RvYy54bWwucmVsc1BLBQYAAAAABgAGAHgBAADLBwAAAAA=&#10;">
                <v:imagedata r:id="rId10" o:title=""/>
              </v:shape>
            </w:pict>
          </mc:Fallback>
        </mc:AlternateContent>
      </w:r>
      <w:r w:rsidRPr="00A23F9A">
        <w:rPr>
          <w:rFonts w:asciiTheme="minorHAnsi" w:hAnsiTheme="minorHAnsi" w:cstheme="minorHAnsi"/>
          <w:szCs w:val="22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1CB29E5F" wp14:editId="1B61DAA3">
                <wp:simplePos x="0" y="0"/>
                <wp:positionH relativeFrom="column">
                  <wp:posOffset>111040</wp:posOffset>
                </wp:positionH>
                <wp:positionV relativeFrom="paragraph">
                  <wp:posOffset>120755</wp:posOffset>
                </wp:positionV>
                <wp:extent cx="1440" cy="1440"/>
                <wp:effectExtent l="0" t="0" r="0" b="0"/>
                <wp:wrapNone/>
                <wp:docPr id="15" name="Freihand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440" cy="14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1CB29E5F" wp14:editId="1B61DAA3">
                <wp:simplePos x="0" y="0"/>
                <wp:positionH relativeFrom="column">
                  <wp:posOffset>111040</wp:posOffset>
                </wp:positionH>
                <wp:positionV relativeFrom="paragraph">
                  <wp:posOffset>120755</wp:posOffset>
                </wp:positionV>
                <wp:extent cx="1440" cy="1440"/>
                <wp:effectExtent l="0" t="0" r="0" b="0"/>
                <wp:wrapNone/>
                <wp:docPr id="15" name="Freihand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Freihand 15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0" cy="55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692F844" w14:textId="77777777" w:rsidR="00DC4246" w:rsidRPr="00A23F9A" w:rsidRDefault="00DC4246">
      <w:pPr>
        <w:pStyle w:val="Unterschrift"/>
        <w:rPr>
          <w:rFonts w:asciiTheme="minorHAnsi" w:hAnsiTheme="minorHAnsi" w:cstheme="minorHAnsi"/>
          <w:szCs w:val="22"/>
        </w:rPr>
      </w:pPr>
    </w:p>
    <w:p w14:paraId="394FF70B" w14:textId="77777777" w:rsidR="009400A4" w:rsidRPr="00EC558E" w:rsidRDefault="00EC558E">
      <w:pPr>
        <w:pStyle w:val="Unterschrift"/>
        <w:rPr>
          <w:sz w:val="16"/>
          <w:szCs w:val="16"/>
        </w:rPr>
      </w:pPr>
      <w:smartTag w:uri="isiresearchsoft-com/cwyw" w:element="citation">
        <w:r w:rsidRPr="00A23F9A">
          <w:rPr>
            <w:rFonts w:asciiTheme="minorHAnsi" w:hAnsiTheme="minorHAnsi" w:cstheme="minorHAnsi"/>
            <w:szCs w:val="22"/>
          </w:rPr>
          <w:t>[2. Vorstand von SOLARIS-RMB e.V.]</w:t>
        </w:r>
      </w:smartTag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FFBD" w14:textId="77777777" w:rsidR="008E082B" w:rsidRDefault="008E082B">
      <w:r>
        <w:separator/>
      </w:r>
    </w:p>
  </w:endnote>
  <w:endnote w:type="continuationSeparator" w:id="0">
    <w:p w14:paraId="6156AB78" w14:textId="77777777" w:rsidR="008E082B" w:rsidRDefault="008E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8703" w14:textId="1A821049" w:rsidR="00857A61" w:rsidRDefault="00446C61" w:rsidP="00857A61">
    <w:pPr>
      <w:pStyle w:val="Fu"/>
      <w:framePr w:w="0" w:hSpace="0" w:wrap="auto" w:vAnchor="margin" w:hAnchor="text" w:xAlign="left" w:yAlign="inlin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von </w:t>
    </w:r>
    <w:r w:rsidR="00777F4D">
      <w:fldChar w:fldCharType="begin"/>
    </w:r>
    <w:r w:rsidR="00777F4D">
      <w:instrText xml:space="preserve"> NUMPAGES   \* MERGEFORMAT </w:instrText>
    </w:r>
    <w:r w:rsidR="00777F4D">
      <w:fldChar w:fldCharType="separate"/>
    </w:r>
    <w:r>
      <w:t>2</w:t>
    </w:r>
    <w:r w:rsidR="00777F4D">
      <w:fldChar w:fldCharType="end"/>
    </w:r>
    <w:r>
      <w:t xml:space="preserve"> </w:t>
    </w:r>
    <w:r>
      <w:ptab w:relativeTo="margin" w:alignment="center" w:leader="none"/>
    </w:r>
    <w:r>
      <w:ptab w:relativeTo="margin" w:alignment="right" w:leader="none"/>
    </w:r>
    <w:r>
      <w:t>Solaris RMB e.V. Sitz: Neustadt/Weinstraße, Konrad-Adenauer-Straße 33, 67376 Harthausen Vorstand: Thomas Schmid, Pierre Mai, Oliver Seltmann Registergericht Amtsgericht Ludwigshafen am Rhein, VR</w:t>
    </w:r>
    <w:r w:rsidRPr="003B5E27">
      <w:t xml:space="preserve"> </w:t>
    </w:r>
    <w:r>
      <w:t>41385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452652F6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</w:t>
    </w:r>
    <w:r w:rsidR="003B5E27" w:rsidRPr="003B5E27">
      <w:t xml:space="preserve"> </w:t>
    </w:r>
    <w:r w:rsidR="003B5E27">
      <w:t>41385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5CCD3A17" w:rsidR="00690060" w:rsidRDefault="00857A61">
    <w:pPr>
      <w:pStyle w:val="Fu"/>
      <w:framePr w:w="6237" w:hSpace="0" w:vSpace="352" w:wrap="notBeside" w:vAnchor="text" w:hAnchor="text" w:x="1" w:y="1"/>
    </w:pPr>
    <w:r>
      <w:t>Seite</w:t>
    </w:r>
    <w:r w:rsidR="00446C61">
      <w:t xml:space="preserve"> </w:t>
    </w:r>
    <w:r w:rsidR="00446C61">
      <w:fldChar w:fldCharType="begin"/>
    </w:r>
    <w:r w:rsidR="00446C61">
      <w:instrText xml:space="preserve"> PAGE   \* MERGEFORMAT </w:instrText>
    </w:r>
    <w:r w:rsidR="00446C61">
      <w:fldChar w:fldCharType="separate"/>
    </w:r>
    <w:r w:rsidR="00446C61">
      <w:t>1</w:t>
    </w:r>
    <w:r w:rsidR="00446C61">
      <w:fldChar w:fldCharType="end"/>
    </w:r>
    <w:r w:rsidR="00446C61">
      <w:t xml:space="preserve"> von</w:t>
    </w:r>
    <w:r>
      <w:t xml:space="preserve"> </w:t>
    </w:r>
    <w:fldSimple w:instr=" NUMPAGES   \* MERGEFORMAT ">
      <w:r w:rsidR="00446C61">
        <w:t>2</w:t>
      </w:r>
    </w:fldSimple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2" w:name="HGFText"/>
    <w:bookmarkEnd w:id="12"/>
  </w:p>
  <w:p w14:paraId="60D2810F" w14:textId="77777777" w:rsidR="00690060" w:rsidRDefault="00690060">
    <w:pPr>
      <w:pStyle w:val="DateiName"/>
      <w:framePr w:wrap="around"/>
    </w:pPr>
    <w:bookmarkStart w:id="13" w:name="DateiName"/>
    <w:bookmarkEnd w:id="13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4" w:name="Zertifizierung"/>
    <w:bookmarkStart w:id="15" w:name="FussDruck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53CEF" w14:textId="77777777" w:rsidR="008E082B" w:rsidRDefault="008E082B">
      <w:r>
        <w:separator/>
      </w:r>
    </w:p>
  </w:footnote>
  <w:footnote w:type="continuationSeparator" w:id="0">
    <w:p w14:paraId="137D51D7" w14:textId="77777777" w:rsidR="008E082B" w:rsidRDefault="008E0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5B88" w14:textId="35812208" w:rsidR="00446C61" w:rsidRDefault="008962A6">
    <w:pPr>
      <w:pStyle w:val="Kopfzeile"/>
    </w:pPr>
    <w:r>
      <w:drawing>
        <wp:anchor distT="0" distB="0" distL="114300" distR="114300" simplePos="0" relativeHeight="251659776" behindDoc="1" locked="0" layoutInCell="1" allowOverlap="1" wp14:anchorId="62DC793A" wp14:editId="6374BF9B">
          <wp:simplePos x="0" y="0"/>
          <wp:positionH relativeFrom="margin">
            <wp:align>right</wp:align>
          </wp:positionH>
          <wp:positionV relativeFrom="paragraph">
            <wp:posOffset>-157825</wp:posOffset>
          </wp:positionV>
          <wp:extent cx="1443972" cy="678815"/>
          <wp:effectExtent l="0" t="0" r="4445" b="6985"/>
          <wp:wrapNone/>
          <wp:docPr id="3" name="Bild 9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9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72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351785" w14:textId="2709AA69" w:rsidR="00446C61" w:rsidRDefault="00446C61">
    <w:pPr>
      <w:pStyle w:val="Kopfzeile"/>
    </w:pPr>
  </w:p>
  <w:p w14:paraId="3BA80700" w14:textId="77777777" w:rsidR="008962A6" w:rsidRPr="00EC558E" w:rsidRDefault="008962A6" w:rsidP="008962A6">
    <w:pPr>
      <w:pStyle w:val="Institut"/>
      <w:framePr w:w="1841" w:wrap="notBeside" w:x="9391" w:y="1441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SOLARIS-RMB e.V.</w:t>
    </w:r>
  </w:p>
  <w:p w14:paraId="382165BD" w14:textId="77777777" w:rsidR="008962A6" w:rsidRPr="00EC558E" w:rsidRDefault="008962A6" w:rsidP="008962A6">
    <w:pPr>
      <w:pStyle w:val="Institut"/>
      <w:framePr w:w="1841" w:wrap="notBeside" w:x="9391" w:y="1441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448DC39" w14:textId="77777777" w:rsidR="008962A6" w:rsidRPr="00EC558E" w:rsidRDefault="008962A6" w:rsidP="008962A6">
    <w:pPr>
      <w:pStyle w:val="Institut"/>
      <w:framePr w:w="1841" w:wrap="notBeside" w:x="9391" w:y="1441"/>
      <w:rPr>
        <w:rFonts w:ascii="Arial" w:hAnsi="Arial" w:cs="Arial"/>
        <w:b/>
        <w:sz w:val="18"/>
        <w:szCs w:val="18"/>
      </w:rPr>
    </w:pPr>
  </w:p>
  <w:p w14:paraId="5E64EE4E" w14:textId="77777777" w:rsidR="008962A6" w:rsidRDefault="008962A6" w:rsidP="008962A6">
    <w:pPr>
      <w:pStyle w:val="Kopfzeile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5" w:name="DLR"/>
    <w:bookmarkStart w:id="6" w:name="Institut"/>
    <w:bookmarkStart w:id="7" w:name="_Hlk109304844"/>
    <w:bookmarkEnd w:id="5"/>
    <w:bookmarkEnd w:id="6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bookmarkEnd w:id="7"/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8" w:name="FalzOben"/>
    <w:bookmarkEnd w:id="8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9" w:name="Bereich"/>
    <w:bookmarkEnd w:id="9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0" w:name="FalzUnten"/>
    <w:bookmarkEnd w:id="10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1" w:name="FalzMitte"/>
    <w:bookmarkEnd w:id="11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0C1CEC"/>
    <w:rsid w:val="0014242D"/>
    <w:rsid w:val="00242D40"/>
    <w:rsid w:val="00247BCE"/>
    <w:rsid w:val="002A461C"/>
    <w:rsid w:val="002B335A"/>
    <w:rsid w:val="00354D3F"/>
    <w:rsid w:val="003663F3"/>
    <w:rsid w:val="003B20BF"/>
    <w:rsid w:val="003B5A42"/>
    <w:rsid w:val="003B5E27"/>
    <w:rsid w:val="003B659E"/>
    <w:rsid w:val="003F7E9F"/>
    <w:rsid w:val="00403D43"/>
    <w:rsid w:val="00446C61"/>
    <w:rsid w:val="00451FF9"/>
    <w:rsid w:val="004E3B79"/>
    <w:rsid w:val="00570EE2"/>
    <w:rsid w:val="00576F0C"/>
    <w:rsid w:val="005F30C7"/>
    <w:rsid w:val="00627EA6"/>
    <w:rsid w:val="00631D9D"/>
    <w:rsid w:val="00665B22"/>
    <w:rsid w:val="00690060"/>
    <w:rsid w:val="006B6F34"/>
    <w:rsid w:val="006E405A"/>
    <w:rsid w:val="00700517"/>
    <w:rsid w:val="00727650"/>
    <w:rsid w:val="00777F4D"/>
    <w:rsid w:val="00850701"/>
    <w:rsid w:val="00854CEC"/>
    <w:rsid w:val="00857A61"/>
    <w:rsid w:val="008746A6"/>
    <w:rsid w:val="008962A6"/>
    <w:rsid w:val="008D362B"/>
    <w:rsid w:val="008E082B"/>
    <w:rsid w:val="00920719"/>
    <w:rsid w:val="009400A4"/>
    <w:rsid w:val="009801BC"/>
    <w:rsid w:val="00A23F9A"/>
    <w:rsid w:val="00A87D44"/>
    <w:rsid w:val="00AB3286"/>
    <w:rsid w:val="00AF5D9D"/>
    <w:rsid w:val="00BB41F8"/>
    <w:rsid w:val="00BF4EA4"/>
    <w:rsid w:val="00C80578"/>
    <w:rsid w:val="00C860B1"/>
    <w:rsid w:val="00DC4246"/>
    <w:rsid w:val="00DF3F62"/>
    <w:rsid w:val="00EC558E"/>
    <w:rsid w:val="00ED0471"/>
    <w:rsid w:val="00F021C5"/>
    <w:rsid w:val="00F77A46"/>
    <w:rsid w:val="00FD4A89"/>
    <w:rsid w:val="00FD6D3D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isiresearchsoft-com/cwyw" w:name="citation"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  <w:style w:type="paragraph" w:styleId="Listenabsatz">
    <w:name w:val="List Paragraph"/>
    <w:basedOn w:val="Standard"/>
    <w:uiPriority w:val="34"/>
    <w:qFormat/>
    <w:rsid w:val="00570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1T12:22:28.164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353 438 4401,'4'-15'11382,"0"21"-8330,0 12-3682,-1 16 935,-1 0-1,-1 0 1,-3 1 0,0-1-1,-2 0 1,-14 52 0,8-46-94,-21 54 1,24-78-544,0 0 0,-1 0 0,0 0-1,-2-1 1,-19 26 0,18-31-1364,1-2-669</inkml:trace>
  <inkml:trace contextRef="#ctx0" brushRef="#br0" timeOffset="646.89">39 634 3953,'-18'-52'8490,"14"44"-8049,1 0-1,0 0 1,0-1 0,1 0-1,0 1 1,-1-14-1,2 4-143,1 0-1,1 0 0,1 0 0,1 0 1,0 1-1,1-1 0,1 1 0,0 0 1,2 0-1,0 0 0,15-25 0,-8 21-235,0 0 0,2 1-1,1 1 1,0 1 0,1 1 0,1 0-1,36-24 1,-34 26-82,0 1-1,1 0 1,0 2 0,1 1-1,44-15 1,-58 24 4,0 0 0,0 0 1,0 1-1,0 0 0,0 0 1,1 1-1,-1 1 0,0 0 0,0 0 1,0 0-1,0 1 0,0 1 0,0-1 1,0 2-1,-1-1 0,0 1 1,1 0-1,-1 1 0,11 8 0,-12-8 52,1 1-1,-1 0 0,0 0 0,0 1 0,-1 0 0,0 0 0,0 1 0,-1 0 1,0 0-1,0 0 0,-1 0 0,0 1 0,0 0 0,-1 0 0,0 0 1,-1 0-1,3 16 0,-5-11 92,0 0 0,0 0 0,-1 1 0,-1-1 0,0-1 0,-1 1 0,-1 0 0,0-1 0,-1 1 0,0-1 0,-9 16 1,-15 24 112,-1-1 0,-3-1 1,-2-2-1,-2-2 0,-45 45 1,79-89-298,-41 34 353,43-36-412,-1 0 0,0 0 0,1 0 0,-1 0 0,0 0-1,0-1 1,0 1 0,0 0 0,1-1 0,-1 0 0,0 1 0,0-1-1,0 0 1,0 0 0,0 0 0,0 0 0,0 0 0,0 0 0,0-1-1,0 1 1,0-1 0,0 1 0,1-1 0,-4-1 0,-9-10-2689</inkml:trace>
  <inkml:trace contextRef="#ctx0" brushRef="#br0" timeOffset="1354.52">766 732 3697,'0'-11'9020,"4"19"-3633,-2 5-4854,0 8-2,0 1 0,-1-1 0,-2 1 0,0 0 0,-6 32 0,3-17-318,4-31-178,0-1 0,0 0 0,-1 1 1,1-1-1,-1 0 0,-3 7 0,4-11-68,0-1 0,0 0 0,0 0 0,0 0 0,0 0 0,0 0 0,0 0 0,0 1 0,0-1 0,0 0 0,0 0 0,-1 0 0,1 0 0,0 0 0,0 0 0,0 0 0,0 1 0,0-1 0,0 0 0,0 0 0,-1 0 0,1 0 0,0 0 0,0 0 0,0 0 0,0 0 0,0 0 0,-1 0 0,1 0 0,0 0 0,0 0 0,0 0-1,0 0 1,0 0 0,-1 0 0,1 0 0,0 0 0,0 0 0,0 0 0,0 0 0,0 0 0,-1 0 0,1 0 0,0 0 0,0-1 0,0 1 0,0 0 0,0 0 0,0 0 0,0 0 0,-1 0 0,1 0 0,0 0 0,0-1 0,0 1 0,0 0 0,0 0 0,0 0 0,0 0 0,0 0 0</inkml:trace>
  <inkml:trace contextRef="#ctx0" brushRef="#br0" timeOffset="2071.08">772 517 5121,'8'-4'9404,"1"-1"-6785,-6 3-2682,0 1 0,0-1 0,0 0 1,0 0-1,-1 0 0,1 0 0,0 0 0,-1 0 1,0-1-1,1 1 0,-1-1 0,0 0 1,3-5-1,-6 4 167,-4 8 321,-5 15 2,7-10-314,-3 22 13,27-81-388,-17 44-436</inkml:trace>
  <inkml:trace contextRef="#ctx0" brushRef="#br0" timeOffset="3065.93">1013 825 4681,'1'0'11872,"16"-1"-11228,-2 1-574,-1 0 1,0-1-1,1-1 0,-1 0 1,0-1-1,0 0 0,25-10 1,-32 10-50,0 0 0,0 0 1,0 0-1,-1-1 0,1 0 1,-1-1-1,0 1 0,0-1 1,-1 0-1,1-1 0,-1 1 1,0-1-1,-1 0 0,1-1 1,-1 1-1,0-1 1,3-7-1,-7 13-3,1 1 0,-1-1-1,1 0 1,-1 1 0,0-1 0,1 0 0,-1 0 0,0 1-1,1-1 1,-1 0 0,0 0 0,0 1 0,0-1-1,0 0 1,0 0 0,0 1 0,0-1 0,0 0 0,0 0-1,0 1 1,0-1 0,-1 0 0,1 0 0,0 1 0,0-1-1,-1 0 1,1 0 0,0 1 0,-1-1 0,1 0 0,-1 1-1,1-1 1,-1 1 0,1-1 0,-1 1 0,0-1 0,1 1-1,-1-1 1,0 1 0,1-1 0,-1 1 0,0 0-1,1-1 1,-1 1 0,0 0 0,0 0 0,1 0 0,-1-1-1,0 1 1,0 0 0,1 0 0,-1 0 0,0 0 0,0 0-1,0 0 1,1 1 0,-1-1 0,0 0 0,0 0 0,1 1-1,-1-1 1,0 0 0,0 1 0,-64 23 515,47-17-368,9-3-106,0 1 0,0 0 0,0 0 0,0 1 0,1 0 0,0 0 0,0 1 0,1 0 0,-1 0 0,2 1 0,-1-1 0,1 2 0,0-1 0,-5 12-1,7-14-56,0 0-1,1 1 1,0-1-1,1 1 0,0 0 1,0 0-1,0 0 1,1 0-1,-1 0 0,2 0 1,-1 1-1,1-1 0,0 0 1,1 0-1,0 0 1,0 1-1,0-1 0,1 0 1,0 0-1,1-1 0,2 8 1,-3-11-11,0 0 1,0-1-1,0 1 0,0-1 1,0 0-1,0 1 0,0-1 1,1 0-1,-1 0 1,1-1-1,0 1 0,-1 0 1,1-1-1,0 0 0,0 0 1,0 0-1,0 0 1,0 0-1,0 0 0,0-1 1,0 1-1,1-1 0,-1 0 1,5 0-1,2-1-338,0-1-1,0 1 1,0-2 0,-1 1-1,1-1 1,13-7 0,-1 0-2045</inkml:trace>
  <inkml:trace contextRef="#ctx0" brushRef="#br0" timeOffset="4391.04">1417 854 4865,'0'-2'765,"-1"-1"-1,1 0 1,-1 0-1,1 0 1,0 0 0,0 0-1,0 0 1,1 0-1,-1 0 1,2-4-1,15-24 1702,-11 26-2467,0-1 0,0 1-1,1 0 1,-1 0 0,1 0 0,13-5 0,-17 11 90,1 1 0,-1-1 0,0 1 0,1 0 0,-1 0 0,0 1 1,0-1-1,0 1 0,3 3 0,-2-2 9,1 1-11,0 0 1,0 0-1,0 0 0,-1 0 0,0 1 0,0 0 1,-1 0-1,1 0 0,-1 0 0,-1 1 0,1-1 0,-1 1 1,2 10-1,0 3 223,-2 1-1,0 0 1,-1 23-1,-5-115-372,2 48 77,1-1 1,1 1 0,5-45-1,-4 66-26,-1 1 1,1-1-1,-1 0 0,1 1 1,0-1-1,0 1 0,0-1 1,-1 1-1,1 0 0,1-1 1,-1 1-1,0 0 0,0 0 1,0-1-1,1 1 0,-1 0 0,0 0 1,1 0-1,-1 1 0,1-1 1,-1 0-1,1 0 0,0 1 1,-1-1-1,1 1 0,0 0 1,2-1-1,15-6-209,-14 4-242,-4 3 365,0-1 1,0 1-1,0-1 1,0 1-1,0-1 1,0 1-1,0 0 1,0 0 0,0-1-1,1 1 1,-1 0-1,0 0 1,0 0-1,0 0 1,0 0-1,0 0 1,0 1 0,0-1-1,1 0 1,-1 1-1,1-1 1,-1 1 111,25-3-135,6-8 117,7-6 1,-37 15 6,-1 1-1,1-1 0,0 1 0,-1 0 1,1 0-1,0-1 0,-1 1 0,1 0 1,0 0-1,0 1 0,-1-1 1,1 0-1,0 0 0,-1 1 0,1-1 1,-1 1-1,1 0 0,0-1 0,-1 1 1,1 0-1,-1 0 0,2 1 0,1 1 23,0-1-1,0 1 1,-1 0-1,1 0 1,-1 0-1,0 1 1,3 4-1,-1-1 180,-2 1-1,1-1 0,-1 1 0,0 0 0,0 0 1,-1 0-1,0 0 0,0 0 0,0 13 0,-4 79 654,-1-37-638,7-168-1016,5 32-3183,-6 54 1673</inkml:trace>
  <inkml:trace contextRef="#ctx0" brushRef="#br0" timeOffset="4784.92">1921 758 2753,'4'-3'9691,"17"-7"-8860,-15 7-765,9-4 95,1 0 0,-1 1 1,1 0-1,31-6 0,-36 8 3724,-23 19-1725,3-1-1902,0 0 0,1 0 0,0 1-1,1 0 1,1 1 0,-6 18 0,11-30-235,0 0 1,0 0-1,1 0 1,-1 0-1,1 0 1,-1 0 0,1 0-1,1 0 1,-1 0-1,1 0 1,-1 0 0,1 0-1,0 0 1,0 0-1,1 0 1,-1-1-1,1 1 1,0 0 0,0-1-1,0 1 1,1-1-1,-1 0 1,1 0-1,-1 0 1,1 0 0,0 0-1,0-1 1,1 1-1,-1-1 1,0 0-1,1 0 1,0 0 0,4 2-1,4 0-84,0 0 0,1 0-1,0-2 1,0 1 0,0-2 0,0 1-1,0-2 1,0 0 0,0 0 0,0-1-1,0-1 1,0 0 0,0-1 0,16-6-1,5-5-692</inkml:trace>
  <inkml:trace contextRef="#ctx0" brushRef="#br0" timeOffset="6153.19">2669 998 3897,'25'-34'4814,"30"-54"-1,-43 64-4212,0-1 0,-2-1 0,0 1 0,-2-1 0,9-53 0,-8 21-314,-3 0 0,-3-1 0,-2 0-1,-3 0 1,-3 1 0,-16-86-1,20 140-174,0-1 17,0 1 0,1-1 0,-2 0 0,1 0 0,-1 0 0,1 1 0,-1-1 0,-1 1 0,1-1 0,0 1 0,-7-7-1,8 12-99,-1 1 0,1-1 1,-1 0-1,1 1 0,0 0 0,-1-1 0,1 1 0,0 0 0,0 0 0,0-1 0,0 1 0,1 0 0,-1 0 0,0 0 0,1 0 0,-1 3 0,-1 0-14,-8 22-43,1 0 1,2 1-1,0 0 0,2 0 1,1 1-1,1-1 1,2 1-1,1 0 1,1-1-1,5 33 1,-6-59 17,1 1 0,-1 0 1,1 0-1,0-1 0,-1 1 0,1 0 1,0-1-1,1 1 0,-1-1 1,0 0-1,1 1 0,-1-1 0,1 0 1,0 0-1,0 0 0,4 4 1,-5-5 0,1-1 0,0 1 0,-1 0 1,1-1-1,0 1 0,-1-1 1,1 0-1,0 0 0,0 1 1,0-1-1,-1 0 0,1 0 1,0-1-1,0 1 0,-1 0 1,1-1-1,0 1 0,0-1 1,2 0-1,4-4-2,0 1 0,0-1 0,0 0-1,0-1 1,-1 0 0,0 0 0,0-1 0,5-7 0,25-29 28,-2-2-1,-2-1 1,-2-2 0,-3-1-1,37-85 1,-85 191 558,2 0 0,3 1-1,-10 77 1,8-15-378,7-65-197,3 1 1,2 1 0,3 64 0,2-115-489,1-1-1,-1 1 0,1 0 0,1-1 0,-1 1 1,1-1-1,2 7 0,2 1-2416</inkml:trace>
  <inkml:trace contextRef="#ctx0" brushRef="#br0" timeOffset="7097.09">3494 749 4873,'0'0'236,"1"0"0,-1 0 0,1 0 1,-1 0-1,0 0 0,1 0 0,-1 0 0,1 0 0,-1 0 0,1-1 0,-1 1 1,1 0-1,-1 0 0,0 0 0,1-1 0,-1 1 0,1 0 0,-1-1 0,0 1 1,1 0-1,-1-1 0,0 1 0,1 0 0,-1-1 0,0 1 0,0-1 1,1 1-1,-1 0 0,0-1 0,0 1 0,0-1 0,0 0 0,-1-20 3152,-14-17-556,13 33-2638,0 1 0,0 0-1,0 0 1,-1 0 0,0 0-1,0 1 1,0-1 0,0 1-1,0 0 1,-1 0 0,1 0-1,-1 0 1,0 0 0,0 1-1,0 0 1,0 0 0,-5-2-1,6 3-140,-1 1 0,1-1 0,0 1 0,-1 0 0,1 0 0,0 0-1,0 0 1,-1 1 0,1-1 0,0 1 0,0 0 0,-1 0 0,1 0-1,0 0 1,0 1 0,0-1 0,0 1 0,1 0 0,-1 0 0,0 0 0,1 0-1,-1 0 1,1 0 0,-4 5 0,-10 10 135,1 1 0,1 1 1,-14 23-1,24-37-190,2-1 0,-1 1 0,0 0-1,1 0 1,0 0 0,0 0 0,1 0 0,-1 0 0,1 0 0,0 1 0,1-1 0,-1 1 0,1-1 0,0 0 0,0 1 0,1-1 0,0 0 0,0 1 0,0-1 0,2 6 0,-2-9-11,-1-1 0,1 0 0,0 0 1,-1 0-1,1 0 0,0 0 0,0 0 1,0-1-1,0 1 0,-1 0 0,1 0 1,0-1-1,0 1 0,1 0 0,-1-1 1,0 1-1,0-1 0,0 1 1,0-1-1,0 0 0,0 1 0,1-1 1,-1 0-1,1 0 0,2 0-8,-1 0-1,0-1 1,0 1-1,1-1 1,-1 0-1,0 0 1,0 0-1,0 0 1,3-2-1,5-3-67,1-1 1,-1-1-1,15-12 0,7-14-219,15-11-1,-49 48 334,0 1 0,0 0 0,1-1 0,-1 1 0,1 0 0,0-1-1,0 1 1,0 0 0,1-1 0,-1 1 0,1 0 0,0-1 0,0 1 0,0-1 0,1 1 0,-1-1 0,1 0 0,-1 1 0,5 5 0,1-4-36,-1 0-1,1-1 1,0 1 0,0-1 0,0-1 0,0 1 0,1-1 0,0 0-1,-1-1 1,1 0 0,0 0 0,0-1 0,0 0 0,14 0 0,-3 0 6,1-1 1,0-1-1,0-1 1,37-8-1,-50 8 10,7-1 18,1-1 0,-1-1-1,0 0 1,22-12 0,-36 16-7,0 1-1,1-1 1,-1 0-1,1 0 1,-1 0-1,0 0 1,0 0-1,1 0 1,-1 1 0,0-1-1,0 0 1,0 0-1,0 0 1,0 0-1,0 0 1,0 0-1,0 0 1,-1 0 0,1 0-1,0 0 1,0 1-1,-1-1 1,1 0-1,-1 0 1,1 0-1,-1 0 1,1 1 0,-1-1-1,0-1 1,-20-28 200,20 29-206,-22-30 239,-2 1-1,0 1 0,-2 1 0,-2 2 1,0 0-1,-1 2 0,-51-30 0,57 42 104,17 9-227,1 0 1,-1 0-1,1 0 1,0-1-1,0 0 1,0 0-1,1-1 1,-1 0-1,1 0 1,0 0-1,-7-10 1,11 14-117,1 0 0,0 0 0,0 0 0,0 0 0,0 0 0,0 0 1,0 0-1,0 0 0,0 0 0,0 0 0,0 0 0,1 0 0,-1 1 0,0-1 0,1 0 0,-1 0 0,0 0 0,1 0 0,-1 0 1,1 1-1,0-1 0,-1 0 0,1 0 0,0 1 0,-1-1 0,1 0 0,0 1 0,0-1 0,-1 1 0,1-1 0,0 1 1,0-1-1,0 1 0,1-1 0,36-14-57,-32 13 49,101-28-157,0 5 1,124-13-1,-113 21-72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1T12:20:59.800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1 0 3713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1T12:18:54.750"/>
    </inkml:context>
    <inkml:brush xml:id="br0">
      <inkml:brushProperty name="width" value="0.025" units="cm"/>
      <inkml:brushProperty name="height" value="0.15" units="cm"/>
      <inkml:brushProperty name="color" value="#849398"/>
      <inkml:brushProperty name="inkEffects" value="pencil"/>
    </inkml:brush>
  </inkml:definitions>
  <inkml:trace contextRef="#ctx0" brushRef="#br0">0 4 5809,'1'-1'1793,"0"0"-2986,0 0-5216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9D28E-924F-418C-8478-67A7D109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2</Pages>
  <Words>245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3</cp:revision>
  <cp:lastPrinted>2022-07-21T12:24:00Z</cp:lastPrinted>
  <dcterms:created xsi:type="dcterms:W3CDTF">2022-08-20T14:48:00Z</dcterms:created>
  <dcterms:modified xsi:type="dcterms:W3CDTF">2022-08-20T14:49:00Z</dcterms:modified>
</cp:coreProperties>
</file>